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CAD57" w14:textId="77777777" w:rsidR="006E28A6" w:rsidRDefault="006E28A6" w:rsidP="006E2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GABBISBOLD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fl.1499)</w:t>
      </w:r>
    </w:p>
    <w:p w14:paraId="4FF2D52C" w14:textId="77777777" w:rsidR="006E28A6" w:rsidRDefault="006E28A6" w:rsidP="006E2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Chelmondiston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1E8C87C" w14:textId="77777777" w:rsidR="006E28A6" w:rsidRDefault="006E28A6" w:rsidP="006E28A6">
      <w:pPr>
        <w:rPr>
          <w:rFonts w:ascii="Times New Roman" w:hAnsi="Times New Roman" w:cs="Times New Roman"/>
          <w:sz w:val="24"/>
          <w:szCs w:val="24"/>
        </w:rPr>
      </w:pPr>
    </w:p>
    <w:p w14:paraId="4A600C2C" w14:textId="77777777" w:rsidR="006E28A6" w:rsidRDefault="006E28A6" w:rsidP="006E28A6">
      <w:pPr>
        <w:rPr>
          <w:rFonts w:ascii="Times New Roman" w:hAnsi="Times New Roman" w:cs="Times New Roman"/>
          <w:sz w:val="24"/>
          <w:szCs w:val="24"/>
        </w:rPr>
      </w:pPr>
    </w:p>
    <w:p w14:paraId="61BFC6A1" w14:textId="77777777" w:rsidR="006E28A6" w:rsidRDefault="006E28A6" w:rsidP="006E2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1499</w:t>
      </w:r>
      <w:r>
        <w:rPr>
          <w:rFonts w:ascii="Times New Roman" w:hAnsi="Times New Roman" w:cs="Times New Roman"/>
          <w:sz w:val="24"/>
          <w:szCs w:val="24"/>
        </w:rPr>
        <w:tab/>
        <w:t>Probate of his Will.</w:t>
      </w:r>
    </w:p>
    <w:p w14:paraId="1533F5BE" w14:textId="77777777" w:rsidR="006E28A6" w:rsidRDefault="006E28A6" w:rsidP="006E28A6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vol.III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567390B" w14:textId="77777777" w:rsidR="006E28A6" w:rsidRDefault="006E28A6" w:rsidP="006E2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ed. Christopher Harper-Bill, pub. Canterbury and York Society 2000 p.146)</w:t>
      </w:r>
    </w:p>
    <w:p w14:paraId="64040541" w14:textId="77777777" w:rsidR="006E28A6" w:rsidRDefault="006E28A6" w:rsidP="006E28A6">
      <w:pPr>
        <w:rPr>
          <w:rFonts w:ascii="Times New Roman" w:hAnsi="Times New Roman" w:cs="Times New Roman"/>
          <w:sz w:val="24"/>
          <w:szCs w:val="24"/>
        </w:rPr>
      </w:pPr>
    </w:p>
    <w:p w14:paraId="094A798A" w14:textId="77777777" w:rsidR="006E28A6" w:rsidRDefault="006E28A6" w:rsidP="006E28A6">
      <w:pPr>
        <w:rPr>
          <w:rFonts w:ascii="Times New Roman" w:hAnsi="Times New Roman" w:cs="Times New Roman"/>
          <w:sz w:val="24"/>
          <w:szCs w:val="24"/>
        </w:rPr>
      </w:pPr>
    </w:p>
    <w:p w14:paraId="09255E54" w14:textId="77777777" w:rsidR="006E28A6" w:rsidRDefault="006E28A6" w:rsidP="006E28A6">
      <w:pPr>
        <w:rPr>
          <w:rFonts w:ascii="Times New Roman" w:hAnsi="Times New Roman" w:cs="Times New Roman"/>
          <w:sz w:val="24"/>
          <w:szCs w:val="24"/>
        </w:rPr>
      </w:pPr>
    </w:p>
    <w:p w14:paraId="79A08305" w14:textId="77777777" w:rsidR="006E28A6" w:rsidRDefault="006E28A6" w:rsidP="006E2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December 2022</w:t>
      </w:r>
    </w:p>
    <w:p w14:paraId="2C93D67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648C6" w14:textId="77777777" w:rsidR="006E28A6" w:rsidRDefault="006E28A6" w:rsidP="009139A6">
      <w:r>
        <w:separator/>
      </w:r>
    </w:p>
  </w:endnote>
  <w:endnote w:type="continuationSeparator" w:id="0">
    <w:p w14:paraId="75670F56" w14:textId="77777777" w:rsidR="006E28A6" w:rsidRDefault="006E28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30C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5EF0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AFB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655BD" w14:textId="77777777" w:rsidR="006E28A6" w:rsidRDefault="006E28A6" w:rsidP="009139A6">
      <w:r>
        <w:separator/>
      </w:r>
    </w:p>
  </w:footnote>
  <w:footnote w:type="continuationSeparator" w:id="0">
    <w:p w14:paraId="1F47719E" w14:textId="77777777" w:rsidR="006E28A6" w:rsidRDefault="006E28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9F2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578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43E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8A6"/>
    <w:rsid w:val="000666E0"/>
    <w:rsid w:val="002510B7"/>
    <w:rsid w:val="005C130B"/>
    <w:rsid w:val="006E28A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83192"/>
  <w15:chartTrackingRefBased/>
  <w15:docId w15:val="{BA7BF8F4-D953-4CB4-B5E5-E08FDC3C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8A6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2022-12-18T20:57:00Z</dcterms:created>
  <dcterms:modified xsi:type="dcterms:W3CDTF">2022-12-18T20:58:00Z</dcterms:modified>
</cp:coreProperties>
</file>