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B313F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FYVYAN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98D17E1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9CBFC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7353B2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5D5EA2A3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292324A" w14:textId="77777777" w:rsidR="00F754C2" w:rsidRDefault="00F754C2" w:rsidP="00F754C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A00A04" w14:textId="77777777" w:rsidR="00F754C2" w:rsidRDefault="00F754C2" w:rsidP="00F754C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4FACF9B8" w14:textId="77777777" w:rsidR="00F754C2" w:rsidRDefault="00F754C2" w:rsidP="00F754C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9F4DF83" w14:textId="77777777" w:rsidR="00F754C2" w:rsidRDefault="00F754C2" w:rsidP="00F754C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22F6C00" w14:textId="77777777" w:rsidR="00F754C2" w:rsidRDefault="00F754C2" w:rsidP="00F754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00784FA4" w14:textId="704EF372" w:rsidR="00BA00AB" w:rsidRPr="00F754C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754C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1DCA5" w14:textId="77777777" w:rsidR="00F754C2" w:rsidRDefault="00F754C2" w:rsidP="009139A6">
      <w:r>
        <w:separator/>
      </w:r>
    </w:p>
  </w:endnote>
  <w:endnote w:type="continuationSeparator" w:id="0">
    <w:p w14:paraId="78A6D563" w14:textId="77777777" w:rsidR="00F754C2" w:rsidRDefault="00F754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19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3E9DF" w14:textId="77777777" w:rsidR="00F754C2" w:rsidRDefault="00F754C2" w:rsidP="009139A6">
      <w:r>
        <w:separator/>
      </w:r>
    </w:p>
  </w:footnote>
  <w:footnote w:type="continuationSeparator" w:id="0">
    <w:p w14:paraId="06A8EAFD" w14:textId="77777777" w:rsidR="00F754C2" w:rsidRDefault="00F754C2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337A"/>
  <w15:chartTrackingRefBased/>
  <w15:docId w15:val="{D9A7E9D4-DBA1-41FC-A766-EC0AA886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2021-06-14T20:48:00Z</dcterms:created>
  <dcterms:modified xsi:type="dcterms:W3CDTF">2021-06-14T20:50:00Z</dcterms:modified>
</cp:coreProperties>
</file>