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8B6" w:rsidRDefault="003B28B6" w:rsidP="003B28B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Annabell FYVELAY</w:t>
      </w:r>
      <w:r>
        <w:rPr>
          <w:rFonts w:ascii="Times New Roman" w:hAnsi="Times New Roman"/>
        </w:rPr>
        <w:t xml:space="preserve">     (d.ca.1418)</w:t>
      </w:r>
    </w:p>
    <w:p w:rsidR="003B28B6" w:rsidRDefault="003B28B6" w:rsidP="003B28B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Scarborough. Widow.</w:t>
      </w:r>
    </w:p>
    <w:p w:rsidR="003B28B6" w:rsidRDefault="003B28B6" w:rsidP="003B28B6">
      <w:pPr>
        <w:pStyle w:val="Body1"/>
        <w:rPr>
          <w:rFonts w:ascii="Times New Roman" w:hAnsi="Times New Roman"/>
        </w:rPr>
      </w:pPr>
    </w:p>
    <w:p w:rsidR="003B28B6" w:rsidRDefault="003B28B6" w:rsidP="003B28B6">
      <w:pPr>
        <w:pStyle w:val="Body1"/>
        <w:rPr>
          <w:rFonts w:ascii="Times New Roman" w:hAnsi="Times New Roman"/>
        </w:rPr>
      </w:pPr>
    </w:p>
    <w:p w:rsidR="003B28B6" w:rsidRDefault="003B28B6" w:rsidP="003B28B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= Henry.  (W.Y.R. p.67)</w:t>
      </w:r>
    </w:p>
    <w:p w:rsidR="003B28B6" w:rsidRDefault="003B28B6" w:rsidP="003B28B6">
      <w:pPr>
        <w:pStyle w:val="Body1"/>
        <w:rPr>
          <w:rFonts w:ascii="Times New Roman" w:hAnsi="Times New Roman"/>
        </w:rPr>
      </w:pPr>
    </w:p>
    <w:p w:rsidR="003B28B6" w:rsidRDefault="003B28B6" w:rsidP="003B28B6">
      <w:pPr>
        <w:pStyle w:val="Body1"/>
        <w:rPr>
          <w:rFonts w:ascii="Times New Roman" w:hAnsi="Times New Roman"/>
        </w:rPr>
      </w:pPr>
    </w:p>
    <w:p w:rsidR="003B28B6" w:rsidRDefault="003B28B6" w:rsidP="003B28B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23 Mar.1418</w:t>
      </w:r>
      <w:r>
        <w:rPr>
          <w:rFonts w:ascii="Times New Roman" w:hAnsi="Times New Roman"/>
        </w:rPr>
        <w:tab/>
        <w:t>Probate of her Will.  (ibid.)</w:t>
      </w:r>
    </w:p>
    <w:p w:rsidR="003B28B6" w:rsidRDefault="003B28B6" w:rsidP="003B28B6">
      <w:pPr>
        <w:pStyle w:val="Body1"/>
        <w:rPr>
          <w:rFonts w:ascii="Times New Roman" w:hAnsi="Times New Roman"/>
        </w:rPr>
      </w:pPr>
    </w:p>
    <w:p w:rsidR="003B28B6" w:rsidRDefault="003B28B6" w:rsidP="003B28B6">
      <w:pPr>
        <w:pStyle w:val="Body1"/>
        <w:rPr>
          <w:rFonts w:ascii="Times New Roman" w:hAnsi="Times New Roman"/>
        </w:rPr>
      </w:pPr>
    </w:p>
    <w:p w:rsidR="003B28B6" w:rsidRDefault="003B28B6" w:rsidP="003B28B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8B6" w:rsidRDefault="003B28B6" w:rsidP="00564E3C">
      <w:pPr>
        <w:spacing w:after="0" w:line="240" w:lineRule="auto"/>
      </w:pPr>
      <w:r>
        <w:separator/>
      </w:r>
    </w:p>
  </w:endnote>
  <w:endnote w:type="continuationSeparator" w:id="0">
    <w:p w:rsidR="003B28B6" w:rsidRDefault="003B28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28B6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8B6" w:rsidRDefault="003B28B6" w:rsidP="00564E3C">
      <w:pPr>
        <w:spacing w:after="0" w:line="240" w:lineRule="auto"/>
      </w:pPr>
      <w:r>
        <w:separator/>
      </w:r>
    </w:p>
  </w:footnote>
  <w:footnote w:type="continuationSeparator" w:id="0">
    <w:p w:rsidR="003B28B6" w:rsidRDefault="003B28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B6"/>
    <w:rsid w:val="00372DC6"/>
    <w:rsid w:val="003B28B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C977A-07E0-4F13-8DC1-5F92B91A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3B28B6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2015-11-05T20:32:00Z</dcterms:created>
  <dcterms:modified xsi:type="dcterms:W3CDTF">2015-11-05T20:36:00Z</dcterms:modified>
</cp:coreProperties>
</file>