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57392" w14:textId="77777777" w:rsidR="00A9533E" w:rsidRDefault="00A9533E" w:rsidP="00A953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FYVEAN</w:t>
      </w:r>
      <w:r>
        <w:rPr>
          <w:rFonts w:cs="Times New Roman"/>
          <w:szCs w:val="24"/>
        </w:rPr>
        <w:t xml:space="preserve">         (fl.1439)</w:t>
      </w:r>
    </w:p>
    <w:p w14:paraId="44EF7178" w14:textId="77777777" w:rsidR="00A9533E" w:rsidRDefault="00A9533E" w:rsidP="00A9533E">
      <w:pPr>
        <w:pStyle w:val="NoSpacing"/>
        <w:rPr>
          <w:rFonts w:cs="Times New Roman"/>
          <w:szCs w:val="24"/>
        </w:rPr>
      </w:pPr>
    </w:p>
    <w:p w14:paraId="30E0E2BC" w14:textId="77777777" w:rsidR="00A9533E" w:rsidRDefault="00A9533E" w:rsidP="00A9533E">
      <w:pPr>
        <w:pStyle w:val="NoSpacing"/>
        <w:rPr>
          <w:rFonts w:cs="Times New Roman"/>
          <w:szCs w:val="24"/>
        </w:rPr>
      </w:pPr>
    </w:p>
    <w:p w14:paraId="3E670D7B" w14:textId="77777777" w:rsidR="00A9533E" w:rsidRDefault="00A9533E" w:rsidP="00A953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Oct.1439</w:t>
      </w:r>
      <w:r>
        <w:rPr>
          <w:rFonts w:cs="Times New Roman"/>
          <w:szCs w:val="24"/>
        </w:rPr>
        <w:tab/>
        <w:t>He was a juror on the inquisition post mortem held in Yeovil, Somerset,</w:t>
      </w:r>
    </w:p>
    <w:p w14:paraId="127CF098" w14:textId="77777777" w:rsidR="00A9533E" w:rsidRDefault="00A9533E" w:rsidP="00A953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the lands of John Stourton of Preston Plucknett(q.v.).</w:t>
      </w:r>
    </w:p>
    <w:p w14:paraId="5E26A094" w14:textId="77777777" w:rsidR="00A9533E" w:rsidRDefault="00A9533E" w:rsidP="00A9533E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Inquisitions Post Mortem and other Analogous documents preserved in the Public Record Office vol. XXV Henry VI (1437-1442)” </w:t>
      </w:r>
    </w:p>
    <w:p w14:paraId="0AEB31CC" w14:textId="77777777" w:rsidR="00A9533E" w:rsidRDefault="00A9533E" w:rsidP="00A9533E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ed. Claire Noble pub. The Boydell Press and the National Archives p.102)</w:t>
      </w:r>
    </w:p>
    <w:p w14:paraId="103A6228" w14:textId="77777777" w:rsidR="00FE7E4E" w:rsidRDefault="00FE7E4E" w:rsidP="00FE7E4E">
      <w:pPr>
        <w:pStyle w:val="NoSpacing"/>
      </w:pPr>
      <w:r>
        <w:t>23 Oct.1439</w:t>
      </w:r>
      <w:r>
        <w:tab/>
        <w:t>He was a juror on the inquisition post mortem held in Yeovil into lands</w:t>
      </w:r>
    </w:p>
    <w:p w14:paraId="2AD44A83" w14:textId="77777777" w:rsidR="00FE7E4E" w:rsidRDefault="00FE7E4E" w:rsidP="00FE7E4E">
      <w:pPr>
        <w:pStyle w:val="NoSpacing"/>
      </w:pPr>
      <w:r>
        <w:tab/>
      </w:r>
      <w:r>
        <w:tab/>
        <w:t>of Joan Warre(q.v.).</w:t>
      </w:r>
    </w:p>
    <w:p w14:paraId="2D3B3CFD" w14:textId="77777777" w:rsidR="00FE7E4E" w:rsidRDefault="00FE7E4E" w:rsidP="00FE7E4E">
      <w:pPr>
        <w:pStyle w:val="NoSpacing"/>
      </w:pPr>
      <w:r>
        <w:tab/>
      </w:r>
      <w:r>
        <w:tab/>
        <w:t xml:space="preserve">(“Calendar of Inquisitions Post Mortem and other Analogous documents </w:t>
      </w:r>
    </w:p>
    <w:p w14:paraId="549F6EA1" w14:textId="77777777" w:rsidR="00FE7E4E" w:rsidRDefault="00FE7E4E" w:rsidP="00FE7E4E">
      <w:pPr>
        <w:pStyle w:val="NoSpacing"/>
        <w:ind w:left="720" w:firstLine="720"/>
      </w:pPr>
      <w:r>
        <w:t xml:space="preserve">preserved in the Public Record Office vol. XXV Henry VI (1437-1442)” ed. </w:t>
      </w:r>
    </w:p>
    <w:p w14:paraId="6B2547A4" w14:textId="41232D99" w:rsidR="00FE7E4E" w:rsidRPr="00FE7E4E" w:rsidRDefault="00FE7E4E" w:rsidP="00FE7E4E">
      <w:pPr>
        <w:pStyle w:val="NoSpacing"/>
        <w:ind w:left="720" w:firstLine="720"/>
      </w:pPr>
      <w:r>
        <w:t>Claire Noble pub. The Boydell Press and the National Archives p.102)</w:t>
      </w:r>
    </w:p>
    <w:p w14:paraId="7BE22564" w14:textId="77777777" w:rsidR="00A9533E" w:rsidRDefault="00A9533E" w:rsidP="00A9533E">
      <w:pPr>
        <w:pStyle w:val="NoSpacing"/>
        <w:rPr>
          <w:rFonts w:cs="Times New Roman"/>
          <w:szCs w:val="24"/>
        </w:rPr>
      </w:pPr>
    </w:p>
    <w:p w14:paraId="2DC155B4" w14:textId="77777777" w:rsidR="00A9533E" w:rsidRDefault="00A9533E" w:rsidP="00A9533E">
      <w:pPr>
        <w:pStyle w:val="NoSpacing"/>
        <w:rPr>
          <w:rFonts w:cs="Times New Roman"/>
          <w:szCs w:val="24"/>
        </w:rPr>
      </w:pPr>
    </w:p>
    <w:p w14:paraId="6D01B547" w14:textId="77777777" w:rsidR="00A9533E" w:rsidRDefault="00A9533E" w:rsidP="00A953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2025</w:t>
      </w:r>
    </w:p>
    <w:p w14:paraId="7455B9BC" w14:textId="40D286B8" w:rsidR="00FE7E4E" w:rsidRDefault="00FE7E4E" w:rsidP="00A953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October 2025</w:t>
      </w:r>
    </w:p>
    <w:p w14:paraId="55190D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8E7A2" w14:textId="77777777" w:rsidR="00B66716" w:rsidRDefault="00B66716" w:rsidP="009139A6">
      <w:r>
        <w:separator/>
      </w:r>
    </w:p>
  </w:endnote>
  <w:endnote w:type="continuationSeparator" w:id="0">
    <w:p w14:paraId="2D1D1FF8" w14:textId="77777777" w:rsidR="00B66716" w:rsidRDefault="00B667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9E5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25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00E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F09D1" w14:textId="77777777" w:rsidR="00B66716" w:rsidRDefault="00B66716" w:rsidP="009139A6">
      <w:r>
        <w:separator/>
      </w:r>
    </w:p>
  </w:footnote>
  <w:footnote w:type="continuationSeparator" w:id="0">
    <w:p w14:paraId="04DE38E1" w14:textId="77777777" w:rsidR="00B66716" w:rsidRDefault="00B667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E6D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21B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9E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33E"/>
    <w:rsid w:val="00061C6A"/>
    <w:rsid w:val="000666E0"/>
    <w:rsid w:val="000A2E7A"/>
    <w:rsid w:val="001307AC"/>
    <w:rsid w:val="00164DE6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9533E"/>
    <w:rsid w:val="00AE65F8"/>
    <w:rsid w:val="00B66716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E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540AA"/>
  <w15:chartTrackingRefBased/>
  <w15:docId w15:val="{B7783FCD-B1A6-4A54-AA56-2A5A76708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101</Words>
  <Characters>642</Characters>
  <Application>Microsoft Office Word</Application>
  <DocSecurity>0</DocSecurity>
  <Lines>35</Lines>
  <Paragraphs>22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2025-05-29T19:26:00Z</dcterms:created>
  <dcterms:modified xsi:type="dcterms:W3CDTF">2025-10-23T11:37:00Z</dcterms:modified>
</cp:coreProperties>
</file>