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12590A" w14:textId="77777777" w:rsidR="00A448F7" w:rsidRDefault="00A448F7" w:rsidP="00A448F7">
      <w:pPr>
        <w:pStyle w:val="NoSpacing"/>
      </w:pPr>
      <w:r>
        <w:rPr>
          <w:u w:val="single"/>
        </w:rPr>
        <w:t>Sir Thomas FYTTON</w:t>
      </w:r>
      <w:r>
        <w:t xml:space="preserve">     (fl.1472)</w:t>
      </w:r>
    </w:p>
    <w:p w14:paraId="68EEC2DA" w14:textId="77777777" w:rsidR="00A448F7" w:rsidRDefault="00A448F7" w:rsidP="00A448F7">
      <w:pPr>
        <w:pStyle w:val="NoSpacing"/>
      </w:pPr>
    </w:p>
    <w:p w14:paraId="2AB60674" w14:textId="77777777" w:rsidR="00A448F7" w:rsidRDefault="00A448F7" w:rsidP="00A448F7">
      <w:pPr>
        <w:pStyle w:val="NoSpacing"/>
      </w:pPr>
    </w:p>
    <w:p w14:paraId="441AF0B1" w14:textId="77777777" w:rsidR="00FF7FE1" w:rsidRDefault="00FF7FE1" w:rsidP="00FF7FE1">
      <w:pPr>
        <w:pStyle w:val="NoSpacing"/>
      </w:pPr>
      <w:r>
        <w:tab/>
        <w:t>1470</w:t>
      </w:r>
      <w:r>
        <w:tab/>
        <w:t>He was patron of George Baguly(q.v.) when he became Rector of Gawsorth.</w:t>
      </w:r>
    </w:p>
    <w:p w14:paraId="641A4B18" w14:textId="5890A0D9" w:rsidR="00FF7FE1" w:rsidRDefault="00FF7FE1" w:rsidP="00FF7FE1">
      <w:pPr>
        <w:pStyle w:val="NoSpacing"/>
      </w:pPr>
      <w:r>
        <w:tab/>
      </w:r>
      <w:r>
        <w:tab/>
        <w:t>(www.gawsworthchurch.co.uk)</w:t>
      </w:r>
    </w:p>
    <w:p w14:paraId="24226124" w14:textId="77777777" w:rsidR="00A448F7" w:rsidRDefault="00A448F7" w:rsidP="00A448F7">
      <w:pPr>
        <w:pStyle w:val="NoSpacing"/>
      </w:pPr>
      <w:r>
        <w:t>12 Jul.</w:t>
      </w:r>
      <w:r>
        <w:tab/>
        <w:t>1472</w:t>
      </w:r>
      <w:r>
        <w:tab/>
        <w:t>A commission was appointed to arrest him.  (C.P.R. 1467-77 p.379)</w:t>
      </w:r>
    </w:p>
    <w:p w14:paraId="55F5631D" w14:textId="77777777" w:rsidR="00A448F7" w:rsidRDefault="00A448F7" w:rsidP="00A448F7">
      <w:pPr>
        <w:pStyle w:val="NoSpacing"/>
      </w:pPr>
    </w:p>
    <w:p w14:paraId="41E842DA" w14:textId="77777777" w:rsidR="00A448F7" w:rsidRDefault="00A448F7" w:rsidP="00A448F7">
      <w:pPr>
        <w:pStyle w:val="NoSpacing"/>
      </w:pPr>
    </w:p>
    <w:p w14:paraId="06596D94" w14:textId="77777777" w:rsidR="00E47068" w:rsidRDefault="00A448F7" w:rsidP="00A448F7">
      <w:pPr>
        <w:pStyle w:val="NoSpacing"/>
      </w:pPr>
      <w:r>
        <w:t>18 January 2015</w:t>
      </w:r>
    </w:p>
    <w:p w14:paraId="67F28AC1" w14:textId="4AB7CFC6" w:rsidR="00FF7FE1" w:rsidRPr="00C009D8" w:rsidRDefault="00FF7FE1" w:rsidP="00A448F7">
      <w:pPr>
        <w:pStyle w:val="NoSpacing"/>
      </w:pPr>
      <w:r>
        <w:t>23 October 2025</w:t>
      </w:r>
    </w:p>
    <w:sectPr w:rsidR="00FF7FE1" w:rsidRPr="00C009D8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D85188" w14:textId="77777777" w:rsidR="00A448F7" w:rsidRDefault="00A448F7" w:rsidP="00920DE3">
      <w:pPr>
        <w:spacing w:after="0" w:line="240" w:lineRule="auto"/>
      </w:pPr>
      <w:r>
        <w:separator/>
      </w:r>
    </w:p>
  </w:endnote>
  <w:endnote w:type="continuationSeparator" w:id="0">
    <w:p w14:paraId="29F06FC7" w14:textId="77777777" w:rsidR="00A448F7" w:rsidRDefault="00A448F7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22F5AF" w14:textId="77777777"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2497DC" w14:textId="77777777" w:rsidR="00C009D8" w:rsidRPr="00C009D8" w:rsidRDefault="00C009D8">
    <w:pPr>
      <w:pStyle w:val="Footer"/>
    </w:pPr>
    <w:r>
      <w:t>Copyright I.S.Rogers 9 August 2013</w:t>
    </w:r>
  </w:p>
  <w:p w14:paraId="00E2D7EC" w14:textId="77777777"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AFEFCA" w14:textId="77777777"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838F6A" w14:textId="77777777" w:rsidR="00A448F7" w:rsidRDefault="00A448F7" w:rsidP="00920DE3">
      <w:pPr>
        <w:spacing w:after="0" w:line="240" w:lineRule="auto"/>
      </w:pPr>
      <w:r>
        <w:separator/>
      </w:r>
    </w:p>
  </w:footnote>
  <w:footnote w:type="continuationSeparator" w:id="0">
    <w:p w14:paraId="06BD9F26" w14:textId="77777777" w:rsidR="00A448F7" w:rsidRDefault="00A448F7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0FD165" w14:textId="77777777"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036F54" w14:textId="77777777"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4849E0" w14:textId="77777777"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448F7"/>
    <w:rsid w:val="00061C6A"/>
    <w:rsid w:val="00120749"/>
    <w:rsid w:val="00624CAE"/>
    <w:rsid w:val="00920DE3"/>
    <w:rsid w:val="00A448F7"/>
    <w:rsid w:val="00C009D8"/>
    <w:rsid w:val="00CF53C8"/>
    <w:rsid w:val="00E47068"/>
    <w:rsid w:val="00FF7F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E8A192"/>
  <w15:docId w15:val="{DEA802C7-FACC-490A-AD3A-6A619277B9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34</Words>
  <Characters>221</Characters>
  <Application>Microsoft Office Word</Application>
  <DocSecurity>0</DocSecurity>
  <Lines>12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Ian Rogers</cp:lastModifiedBy>
  <cp:revision>2</cp:revision>
  <dcterms:created xsi:type="dcterms:W3CDTF">2015-01-28T19:58:00Z</dcterms:created>
  <dcterms:modified xsi:type="dcterms:W3CDTF">2025-10-23T11:31:00Z</dcterms:modified>
</cp:coreProperties>
</file>