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027" w:rsidRDefault="001E2027" w:rsidP="001E2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FYTTON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1E2027" w:rsidRDefault="001E2027" w:rsidP="001E2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Langrick, West Riding of Yorkshire. Husbandman.</w:t>
      </w:r>
    </w:p>
    <w:p w:rsidR="001E2027" w:rsidRDefault="001E2027" w:rsidP="001E2027">
      <w:pPr>
        <w:rPr>
          <w:rFonts w:ascii="Times New Roman" w:hAnsi="Times New Roman" w:cs="Times New Roman"/>
        </w:rPr>
      </w:pPr>
    </w:p>
    <w:p w:rsidR="001E2027" w:rsidRDefault="001E2027" w:rsidP="001E2027">
      <w:pPr>
        <w:rPr>
          <w:rFonts w:ascii="Times New Roman" w:hAnsi="Times New Roman" w:cs="Times New Roman"/>
        </w:rPr>
      </w:pPr>
    </w:p>
    <w:p w:rsidR="001E2027" w:rsidRDefault="001E2027" w:rsidP="001E2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Babthorp</w:t>
      </w:r>
      <w:proofErr w:type="spellEnd"/>
      <w:r>
        <w:rPr>
          <w:rFonts w:ascii="Times New Roman" w:hAnsi="Times New Roman" w:cs="Times New Roman"/>
        </w:rPr>
        <w:t>(q.v.) brought a plaint of debt against him and William</w:t>
      </w:r>
    </w:p>
    <w:p w:rsidR="001E2027" w:rsidRDefault="001E2027" w:rsidP="001E2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Shippyngdale</w:t>
      </w:r>
      <w:proofErr w:type="spellEnd"/>
      <w:r>
        <w:rPr>
          <w:rFonts w:ascii="Times New Roman" w:hAnsi="Times New Roman" w:cs="Times New Roman"/>
        </w:rPr>
        <w:t xml:space="preserve"> of Dray(q.v.)</w:t>
      </w:r>
    </w:p>
    <w:p w:rsidR="001E2027" w:rsidRDefault="001E2027" w:rsidP="001E2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1E2027" w:rsidRDefault="001E2027" w:rsidP="001E2027">
      <w:pPr>
        <w:rPr>
          <w:rFonts w:ascii="Times New Roman" w:hAnsi="Times New Roman" w:cs="Times New Roman"/>
        </w:rPr>
      </w:pPr>
    </w:p>
    <w:p w:rsidR="001E2027" w:rsidRDefault="001E2027" w:rsidP="001E2027">
      <w:pPr>
        <w:rPr>
          <w:rFonts w:ascii="Times New Roman" w:hAnsi="Times New Roman" w:cs="Times New Roman"/>
        </w:rPr>
      </w:pPr>
    </w:p>
    <w:p w:rsidR="001E2027" w:rsidRDefault="001E2027" w:rsidP="001E20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2017</w:t>
      </w:r>
    </w:p>
    <w:p w:rsidR="006B2F86" w:rsidRPr="00E71FC3" w:rsidRDefault="001E20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027" w:rsidRDefault="001E2027" w:rsidP="00E71FC3">
      <w:r>
        <w:separator/>
      </w:r>
    </w:p>
  </w:endnote>
  <w:endnote w:type="continuationSeparator" w:id="0">
    <w:p w:rsidR="001E2027" w:rsidRDefault="001E202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027" w:rsidRDefault="001E2027" w:rsidP="00E71FC3">
      <w:r>
        <w:separator/>
      </w:r>
    </w:p>
  </w:footnote>
  <w:footnote w:type="continuationSeparator" w:id="0">
    <w:p w:rsidR="001E2027" w:rsidRDefault="001E202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27"/>
    <w:rsid w:val="001A7C09"/>
    <w:rsid w:val="001E202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667A03-9C79-4912-8D13-6075C99C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E202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2017-01-18T21:39:00Z</dcterms:created>
  <dcterms:modified xsi:type="dcterms:W3CDTF">2017-01-18T21:39:00Z</dcterms:modified>
</cp:coreProperties>
</file>