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4DB82" w14:textId="77777777" w:rsidR="00294514" w:rsidRDefault="00294514" w:rsidP="00294514">
      <w:pPr>
        <w:pStyle w:val="NoSpacing"/>
      </w:pPr>
      <w:r>
        <w:rPr>
          <w:rFonts w:cs="Times New Roman"/>
          <w:szCs w:val="24"/>
          <w:u w:val="single"/>
        </w:rPr>
        <w:t>Randle FYTTON, LL.B.</w:t>
      </w:r>
      <w:r>
        <w:t xml:space="preserve">            (d.1536)</w:t>
      </w:r>
    </w:p>
    <w:p w14:paraId="4385CAD1" w14:textId="77777777" w:rsidR="00294514" w:rsidRDefault="00294514" w:rsidP="00294514">
      <w:pPr>
        <w:pStyle w:val="NoSpacing"/>
      </w:pPr>
      <w:r>
        <w:t xml:space="preserve">Rector of </w:t>
      </w:r>
      <w:proofErr w:type="spellStart"/>
      <w:r>
        <w:t>Gawsworth</w:t>
      </w:r>
      <w:proofErr w:type="spellEnd"/>
      <w:r>
        <w:t>.</w:t>
      </w:r>
    </w:p>
    <w:p w14:paraId="7EC27D6D" w14:textId="77777777" w:rsidR="00294514" w:rsidRDefault="00294514" w:rsidP="00294514">
      <w:pPr>
        <w:pStyle w:val="NoSpacing"/>
      </w:pPr>
    </w:p>
    <w:p w14:paraId="0652C612" w14:textId="77777777" w:rsidR="00294514" w:rsidRDefault="00294514" w:rsidP="00294514">
      <w:pPr>
        <w:pStyle w:val="NoSpacing"/>
      </w:pPr>
    </w:p>
    <w:p w14:paraId="3085639A" w14:textId="77777777" w:rsidR="00294514" w:rsidRDefault="00294514" w:rsidP="00294514">
      <w:pPr>
        <w:pStyle w:val="NoSpacing"/>
        <w:rPr>
          <w:rFonts w:cs="Times New Roman"/>
          <w:szCs w:val="24"/>
        </w:rPr>
      </w:pPr>
      <w:r>
        <w:tab/>
        <w:t>1497</w:t>
      </w:r>
      <w:r>
        <w:tab/>
      </w:r>
      <w:r>
        <w:rPr>
          <w:rFonts w:cs="Times New Roman"/>
          <w:szCs w:val="24"/>
        </w:rPr>
        <w:t>He became Rector.</w:t>
      </w:r>
    </w:p>
    <w:p w14:paraId="084AD43B" w14:textId="77777777" w:rsidR="00294514" w:rsidRDefault="00294514" w:rsidP="002945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9C27C1">
          <w:rPr>
            <w:rStyle w:val="Hyperlink"/>
            <w:rFonts w:cs="Times New Roman"/>
            <w:szCs w:val="24"/>
          </w:rPr>
          <w:t>www.gawsworthchurch.co.uk</w:t>
        </w:r>
      </w:hyperlink>
      <w:r>
        <w:rPr>
          <w:rFonts w:cs="Times New Roman"/>
          <w:szCs w:val="24"/>
        </w:rPr>
        <w:t>)</w:t>
      </w:r>
    </w:p>
    <w:p w14:paraId="39BC8146" w14:textId="77777777" w:rsidR="00294514" w:rsidRDefault="00294514" w:rsidP="00294514">
      <w:pPr>
        <w:pStyle w:val="NoSpacing"/>
      </w:pPr>
    </w:p>
    <w:p w14:paraId="0FB829DB" w14:textId="77777777" w:rsidR="00294514" w:rsidRDefault="00294514" w:rsidP="00294514">
      <w:pPr>
        <w:pStyle w:val="NoSpacing"/>
      </w:pPr>
    </w:p>
    <w:p w14:paraId="272A7EB7" w14:textId="77777777" w:rsidR="00294514" w:rsidRDefault="00294514" w:rsidP="00294514">
      <w:pPr>
        <w:pStyle w:val="NoSpacing"/>
      </w:pPr>
      <w:r>
        <w:t>3 January 2025</w:t>
      </w:r>
    </w:p>
    <w:p w14:paraId="178891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ACC4F" w14:textId="77777777" w:rsidR="00294514" w:rsidRDefault="00294514" w:rsidP="009139A6">
      <w:r>
        <w:separator/>
      </w:r>
    </w:p>
  </w:endnote>
  <w:endnote w:type="continuationSeparator" w:id="0">
    <w:p w14:paraId="7BB85A9F" w14:textId="77777777" w:rsidR="00294514" w:rsidRDefault="002945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8D3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D73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C27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D5D9E" w14:textId="77777777" w:rsidR="00294514" w:rsidRDefault="00294514" w:rsidP="009139A6">
      <w:r>
        <w:separator/>
      </w:r>
    </w:p>
  </w:footnote>
  <w:footnote w:type="continuationSeparator" w:id="0">
    <w:p w14:paraId="106976D5" w14:textId="77777777" w:rsidR="00294514" w:rsidRDefault="002945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34F0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0CB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0FE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514"/>
    <w:rsid w:val="000666E0"/>
    <w:rsid w:val="002510B7"/>
    <w:rsid w:val="00270799"/>
    <w:rsid w:val="00294514"/>
    <w:rsid w:val="004731E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852E1"/>
  <w15:chartTrackingRefBased/>
  <w15:docId w15:val="{A16F244D-A70B-4610-AEFE-FEEA339A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45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awsworthchurch.co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2025-01-03T18:59:00Z</dcterms:created>
  <dcterms:modified xsi:type="dcterms:W3CDTF">2025-01-03T19:01:00Z</dcterms:modified>
</cp:coreProperties>
</file>