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3DE58" w14:textId="07E19ACD" w:rsidR="008B2F32" w:rsidRDefault="008B2F32" w:rsidP="008B2F32">
      <w:pPr>
        <w:pStyle w:val="NoSpacing"/>
      </w:pPr>
      <w:r>
        <w:rPr>
          <w:u w:val="single"/>
        </w:rPr>
        <w:t>Edward FYTTON</w:t>
      </w:r>
      <w:r>
        <w:t xml:space="preserve">  </w:t>
      </w:r>
      <w:proofErr w:type="gramStart"/>
      <w:r>
        <w:t xml:space="preserve">   (</w:t>
      </w:r>
      <w:proofErr w:type="gramEnd"/>
      <w:r>
        <w:t>fl.1498)</w:t>
      </w:r>
    </w:p>
    <w:p w14:paraId="10A74536" w14:textId="77777777" w:rsidR="008B2F32" w:rsidRDefault="008B2F32" w:rsidP="008B2F32">
      <w:pPr>
        <w:pStyle w:val="NoSpacing"/>
      </w:pPr>
    </w:p>
    <w:p w14:paraId="153148F2" w14:textId="77777777" w:rsidR="008B2F32" w:rsidRDefault="008B2F32" w:rsidP="008B2F32">
      <w:pPr>
        <w:pStyle w:val="NoSpacing"/>
      </w:pPr>
    </w:p>
    <w:p w14:paraId="488D0EAB" w14:textId="77777777" w:rsidR="008B2F32" w:rsidRDefault="008B2F32" w:rsidP="008B2F32">
      <w:pPr>
        <w:pStyle w:val="NoSpacing"/>
        <w:rPr>
          <w:rFonts w:cs="Times New Roman"/>
          <w:szCs w:val="24"/>
        </w:rPr>
      </w:pPr>
      <w:r>
        <w:tab/>
        <w:t>1498</w:t>
      </w:r>
      <w:r>
        <w:tab/>
        <w:t xml:space="preserve">He was patron of Randle </w:t>
      </w:r>
      <w:proofErr w:type="spellStart"/>
      <w:r>
        <w:t>Fytton</w:t>
      </w:r>
      <w:proofErr w:type="spellEnd"/>
      <w:r>
        <w:t xml:space="preserve">(q.v.) </w:t>
      </w:r>
      <w:r>
        <w:rPr>
          <w:rFonts w:cs="Times New Roman"/>
          <w:szCs w:val="24"/>
        </w:rPr>
        <w:t xml:space="preserve">when he became Rector of </w:t>
      </w:r>
      <w:proofErr w:type="spellStart"/>
      <w:r>
        <w:rPr>
          <w:rFonts w:cs="Times New Roman"/>
          <w:szCs w:val="24"/>
        </w:rPr>
        <w:t>Gawsorth</w:t>
      </w:r>
      <w:proofErr w:type="spellEnd"/>
      <w:r>
        <w:rPr>
          <w:rFonts w:cs="Times New Roman"/>
          <w:szCs w:val="24"/>
        </w:rPr>
        <w:t>.</w:t>
      </w:r>
    </w:p>
    <w:p w14:paraId="66787EB9" w14:textId="77777777" w:rsidR="008B2F32" w:rsidRDefault="008B2F32" w:rsidP="008B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9C27C1">
          <w:rPr>
            <w:rStyle w:val="Hyperlink"/>
            <w:rFonts w:cs="Times New Roman"/>
            <w:szCs w:val="24"/>
          </w:rPr>
          <w:t>www.gawsworthchurch.co.uk</w:t>
        </w:r>
      </w:hyperlink>
      <w:r>
        <w:rPr>
          <w:rFonts w:cs="Times New Roman"/>
          <w:szCs w:val="24"/>
        </w:rPr>
        <w:t>)</w:t>
      </w:r>
    </w:p>
    <w:p w14:paraId="7D609CE5" w14:textId="37A27FC9" w:rsidR="008B2F32" w:rsidRDefault="008B2F32" w:rsidP="008B2F32">
      <w:pPr>
        <w:pStyle w:val="NoSpacing"/>
      </w:pPr>
    </w:p>
    <w:p w14:paraId="6DC42AAD" w14:textId="77777777" w:rsidR="008B2F32" w:rsidRDefault="008B2F32" w:rsidP="008B2F32">
      <w:pPr>
        <w:pStyle w:val="NoSpacing"/>
      </w:pPr>
    </w:p>
    <w:p w14:paraId="13DB8057" w14:textId="5159D776" w:rsidR="008B2F32" w:rsidRDefault="008B2F32" w:rsidP="008B2F32">
      <w:pPr>
        <w:pStyle w:val="NoSpacing"/>
      </w:pPr>
      <w:r>
        <w:t>3 January 2025</w:t>
      </w:r>
    </w:p>
    <w:p w14:paraId="1B85D37A" w14:textId="77777777" w:rsidR="008B2F32" w:rsidRPr="008B2F32" w:rsidRDefault="008B2F32" w:rsidP="008B2F32">
      <w:pPr>
        <w:pStyle w:val="NoSpacing"/>
      </w:pPr>
    </w:p>
    <w:p w14:paraId="4E5DE598" w14:textId="6B5F825A" w:rsidR="008B2F32" w:rsidRPr="008B2F32" w:rsidRDefault="008B2F32" w:rsidP="008A56CF">
      <w:pPr>
        <w:pStyle w:val="NoSpacing"/>
        <w:rPr>
          <w:rFonts w:cs="Times New Roman"/>
          <w:szCs w:val="24"/>
        </w:rPr>
      </w:pPr>
    </w:p>
    <w:p w14:paraId="0505901C" w14:textId="40349AA2" w:rsidR="006B6DD2" w:rsidRPr="006B6DD2" w:rsidRDefault="006B6DD2" w:rsidP="008A56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</w:t>
      </w:r>
    </w:p>
    <w:p w14:paraId="6BC5D984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50D5B80C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7BE7EAD9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33041BB0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3869824E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632B910B" w14:textId="77777777" w:rsidR="008A56CF" w:rsidRPr="008A56CF" w:rsidRDefault="008A56CF" w:rsidP="008A56CF">
      <w:pPr>
        <w:pStyle w:val="NoSpacing"/>
        <w:rPr>
          <w:rFonts w:cs="Times New Roman"/>
          <w:szCs w:val="24"/>
        </w:rPr>
      </w:pPr>
    </w:p>
    <w:p w14:paraId="4E3A6AA7" w14:textId="77777777" w:rsidR="008A56CF" w:rsidRPr="008A56CF" w:rsidRDefault="008A56CF" w:rsidP="009139A6">
      <w:pPr>
        <w:pStyle w:val="NoSpacing"/>
        <w:rPr>
          <w:rFonts w:cs="Times New Roman"/>
          <w:szCs w:val="24"/>
        </w:rPr>
      </w:pPr>
    </w:p>
    <w:sectPr w:rsidR="008A56CF" w:rsidRPr="008A56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5B69F" w14:textId="77777777" w:rsidR="00593E75" w:rsidRDefault="00593E75" w:rsidP="009139A6">
      <w:r>
        <w:separator/>
      </w:r>
    </w:p>
  </w:endnote>
  <w:endnote w:type="continuationSeparator" w:id="0">
    <w:p w14:paraId="30917E6A" w14:textId="77777777" w:rsidR="00593E75" w:rsidRDefault="00593E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118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381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C8E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AA07C" w14:textId="77777777" w:rsidR="00593E75" w:rsidRDefault="00593E75" w:rsidP="009139A6">
      <w:r>
        <w:separator/>
      </w:r>
    </w:p>
  </w:footnote>
  <w:footnote w:type="continuationSeparator" w:id="0">
    <w:p w14:paraId="1BC10694" w14:textId="77777777" w:rsidR="00593E75" w:rsidRDefault="00593E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9AB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6BE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C4D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75"/>
    <w:rsid w:val="00005C57"/>
    <w:rsid w:val="000666E0"/>
    <w:rsid w:val="00096518"/>
    <w:rsid w:val="002510B7"/>
    <w:rsid w:val="00270799"/>
    <w:rsid w:val="002E6F15"/>
    <w:rsid w:val="003C70DA"/>
    <w:rsid w:val="004731EC"/>
    <w:rsid w:val="00556599"/>
    <w:rsid w:val="00593E75"/>
    <w:rsid w:val="005C130B"/>
    <w:rsid w:val="0068618B"/>
    <w:rsid w:val="006B6DD2"/>
    <w:rsid w:val="00826F5C"/>
    <w:rsid w:val="008A56CF"/>
    <w:rsid w:val="008B2F32"/>
    <w:rsid w:val="009139A6"/>
    <w:rsid w:val="009411C2"/>
    <w:rsid w:val="009448BB"/>
    <w:rsid w:val="00947624"/>
    <w:rsid w:val="00A3176C"/>
    <w:rsid w:val="00AE65F8"/>
    <w:rsid w:val="00AE76C4"/>
    <w:rsid w:val="00BA00AB"/>
    <w:rsid w:val="00C00B8A"/>
    <w:rsid w:val="00C71834"/>
    <w:rsid w:val="00CB4ED9"/>
    <w:rsid w:val="00D009EA"/>
    <w:rsid w:val="00D102C1"/>
    <w:rsid w:val="00E01A6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6DE7B"/>
  <w15:chartTrackingRefBased/>
  <w15:docId w15:val="{20F8612F-7E32-46FD-92B8-CEF74643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6D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wsworthchurch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336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2025-01-03T07:27:00Z</dcterms:created>
  <dcterms:modified xsi:type="dcterms:W3CDTF">2025-01-03T19:13:00Z</dcterms:modified>
</cp:coreProperties>
</file>