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4FC62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FYTLYNG, junior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DC30C25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, Norfolk. Husbandman.</w:t>
      </w:r>
    </w:p>
    <w:p w14:paraId="3EB5F1C2" w14:textId="77777777" w:rsidR="001D2CF4" w:rsidRDefault="001D2CF4" w:rsidP="001D2CF4">
      <w:pPr>
        <w:pStyle w:val="NoSpacing"/>
        <w:rPr>
          <w:rFonts w:cs="Times New Roman"/>
          <w:szCs w:val="24"/>
        </w:rPr>
      </w:pPr>
    </w:p>
    <w:p w14:paraId="6508854D" w14:textId="77777777" w:rsidR="001D2CF4" w:rsidRDefault="001D2CF4" w:rsidP="001D2CF4">
      <w:pPr>
        <w:pStyle w:val="NoSpacing"/>
        <w:rPr>
          <w:rFonts w:cs="Times New Roman"/>
          <w:szCs w:val="24"/>
        </w:rPr>
      </w:pPr>
    </w:p>
    <w:p w14:paraId="12EED569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Palmer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>(q.v.) brought a plaint of debt against him and</w:t>
      </w:r>
    </w:p>
    <w:p w14:paraId="6F7DC8FA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Edward </w:t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(q.v.), as the executors of Thomas</w:t>
      </w:r>
    </w:p>
    <w:p w14:paraId="479402A0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 xml:space="preserve">(q.v.),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Thomas Amy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>(q.v.).</w:t>
      </w:r>
    </w:p>
    <w:p w14:paraId="14358BDE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5439205" w14:textId="77777777" w:rsidR="001D2CF4" w:rsidRDefault="001D2CF4" w:rsidP="001D2CF4">
      <w:pPr>
        <w:pStyle w:val="NoSpacing"/>
        <w:rPr>
          <w:rFonts w:cs="Times New Roman"/>
          <w:szCs w:val="24"/>
        </w:rPr>
      </w:pPr>
    </w:p>
    <w:p w14:paraId="6C45C9DE" w14:textId="77777777" w:rsidR="001D2CF4" w:rsidRDefault="001D2CF4" w:rsidP="001D2CF4">
      <w:pPr>
        <w:pStyle w:val="NoSpacing"/>
        <w:rPr>
          <w:rFonts w:cs="Times New Roman"/>
          <w:szCs w:val="24"/>
        </w:rPr>
      </w:pPr>
    </w:p>
    <w:p w14:paraId="4C5E33BF" w14:textId="77777777" w:rsidR="001D2CF4" w:rsidRDefault="001D2CF4" w:rsidP="001D2C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5FEB90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6189" w14:textId="77777777" w:rsidR="001D2CF4" w:rsidRDefault="001D2CF4" w:rsidP="009139A6">
      <w:r>
        <w:separator/>
      </w:r>
    </w:p>
  </w:endnote>
  <w:endnote w:type="continuationSeparator" w:id="0">
    <w:p w14:paraId="75E7FCDE" w14:textId="77777777" w:rsidR="001D2CF4" w:rsidRDefault="001D2C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5E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F2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C08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067E1" w14:textId="77777777" w:rsidR="001D2CF4" w:rsidRDefault="001D2CF4" w:rsidP="009139A6">
      <w:r>
        <w:separator/>
      </w:r>
    </w:p>
  </w:footnote>
  <w:footnote w:type="continuationSeparator" w:id="0">
    <w:p w14:paraId="0E009F4E" w14:textId="77777777" w:rsidR="001D2CF4" w:rsidRDefault="001D2C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23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E09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81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4"/>
    <w:rsid w:val="000666E0"/>
    <w:rsid w:val="001D2CF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76FD"/>
  <w15:chartTrackingRefBased/>
  <w15:docId w15:val="{1A7E7E31-890A-4803-9B9E-16BE8BED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2C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2022-11-29T21:38:00Z</dcterms:created>
  <dcterms:modified xsi:type="dcterms:W3CDTF">2022-11-29T21:38:00Z</dcterms:modified>
</cp:coreProperties>
</file>