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59FDE9" w14:textId="77777777" w:rsidR="00AB7F9A" w:rsidRDefault="00AB7F9A" w:rsidP="00AB7F9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FYTLYNG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706EB187" w14:textId="77777777" w:rsidR="00AB7F9A" w:rsidRDefault="00AB7F9A" w:rsidP="00AB7F9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9D78BC" w14:textId="77777777" w:rsidR="00AB7F9A" w:rsidRDefault="00AB7F9A" w:rsidP="00AB7F9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12DA554" w14:textId="77777777" w:rsidR="00AB7F9A" w:rsidRDefault="00AB7F9A" w:rsidP="00AB7F9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Apr.1406</w:t>
      </w:r>
      <w:r>
        <w:rPr>
          <w:rFonts w:ascii="Times New Roman" w:hAnsi="Times New Roman" w:cs="Times New Roman"/>
          <w:sz w:val="24"/>
          <w:szCs w:val="24"/>
        </w:rPr>
        <w:tab/>
        <w:t>He was appointed collector of customs and subsidies in the port of Hull</w:t>
      </w:r>
    </w:p>
    <w:p w14:paraId="7F2C69F8" w14:textId="77777777" w:rsidR="00AB7F9A" w:rsidRDefault="00AB7F9A" w:rsidP="00AB7F9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and adjacent ports and places from 1 May 1406 to </w:t>
      </w:r>
      <w:proofErr w:type="spellStart"/>
      <w:r>
        <w:rPr>
          <w:rFonts w:ascii="Times New Roman" w:hAnsi="Times New Roman" w:cs="Times New Roman"/>
          <w:sz w:val="24"/>
          <w:szCs w:val="24"/>
        </w:rPr>
        <w:t>Michaelmas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1407.    </w:t>
      </w:r>
    </w:p>
    <w:p w14:paraId="65EA4301" w14:textId="77777777" w:rsidR="00AB7F9A" w:rsidRDefault="00AB7F9A" w:rsidP="00AB7F9A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(C.F.R. 1405-13 p.31)</w:t>
      </w:r>
    </w:p>
    <w:p w14:paraId="67197D90" w14:textId="77777777" w:rsidR="00AB7F9A" w:rsidRDefault="00AB7F9A" w:rsidP="00AB7F9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7F2F559" w14:textId="77777777" w:rsidR="00AB7F9A" w:rsidRDefault="00AB7F9A" w:rsidP="00AB7F9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BB30B9" w14:textId="77777777" w:rsidR="00AB7F9A" w:rsidRDefault="00AB7F9A" w:rsidP="00AB7F9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August 2021</w:t>
      </w:r>
    </w:p>
    <w:p w14:paraId="15A023E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3B6707" w14:textId="77777777" w:rsidR="00AB7F9A" w:rsidRDefault="00AB7F9A" w:rsidP="009139A6">
      <w:r>
        <w:separator/>
      </w:r>
    </w:p>
  </w:endnote>
  <w:endnote w:type="continuationSeparator" w:id="0">
    <w:p w14:paraId="565BFBE9" w14:textId="77777777" w:rsidR="00AB7F9A" w:rsidRDefault="00AB7F9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66489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0A8B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60820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8D75C2" w14:textId="77777777" w:rsidR="00AB7F9A" w:rsidRDefault="00AB7F9A" w:rsidP="009139A6">
      <w:r>
        <w:separator/>
      </w:r>
    </w:p>
  </w:footnote>
  <w:footnote w:type="continuationSeparator" w:id="0">
    <w:p w14:paraId="309F3926" w14:textId="77777777" w:rsidR="00AB7F9A" w:rsidRDefault="00AB7F9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ADFB7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EE099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79774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F9A"/>
    <w:rsid w:val="000666E0"/>
    <w:rsid w:val="002510B7"/>
    <w:rsid w:val="005C130B"/>
    <w:rsid w:val="00826F5C"/>
    <w:rsid w:val="009139A6"/>
    <w:rsid w:val="009448BB"/>
    <w:rsid w:val="00A3176C"/>
    <w:rsid w:val="00AB7F9A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C62B47"/>
  <w15:chartTrackingRefBased/>
  <w15:docId w15:val="{E9AEEEF3-B732-4F28-9BA0-52B0E2909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2021-09-11T16:10:00Z</dcterms:created>
  <dcterms:modified xsi:type="dcterms:W3CDTF">2021-09-11T16:10:00Z</dcterms:modified>
</cp:coreProperties>
</file>