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FC1" w:rsidRDefault="00F97FC1" w:rsidP="00F97FC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William FYTHIAN (FYCHIAN)</w:t>
      </w:r>
      <w:r>
        <w:rPr>
          <w:rFonts w:ascii="Times New Roman" w:hAnsi="Times New Roman"/>
        </w:rPr>
        <w:t xml:space="preserve">     (d.1429)</w:t>
      </w:r>
    </w:p>
    <w:p w:rsidR="00F97FC1" w:rsidRDefault="00F97FC1" w:rsidP="00F97FC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Rector of St.Martin, Micklegate, York.</w:t>
      </w:r>
    </w:p>
    <w:p w:rsidR="00F97FC1" w:rsidRDefault="00F97FC1" w:rsidP="00F97FC1">
      <w:pPr>
        <w:pStyle w:val="Body1"/>
        <w:rPr>
          <w:rFonts w:ascii="Times New Roman" w:hAnsi="Times New Roman"/>
        </w:rPr>
      </w:pPr>
    </w:p>
    <w:p w:rsidR="00F97FC1" w:rsidRDefault="00F97FC1" w:rsidP="00F97FC1">
      <w:pPr>
        <w:pStyle w:val="Body1"/>
        <w:rPr>
          <w:rFonts w:ascii="Times New Roman" w:hAnsi="Times New Roman"/>
        </w:rPr>
      </w:pPr>
    </w:p>
    <w:p w:rsidR="00F97FC1" w:rsidRDefault="00F97FC1" w:rsidP="00F97FC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20 Oct.1429</w:t>
      </w:r>
      <w:r>
        <w:rPr>
          <w:rFonts w:ascii="Times New Roman" w:hAnsi="Times New Roman"/>
        </w:rPr>
        <w:tab/>
        <w:t>He made his Will.  (W.Y.R. p.67)</w:t>
      </w:r>
    </w:p>
    <w:p w:rsidR="00F97FC1" w:rsidRDefault="00F97FC1" w:rsidP="00F97FC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24 Oct.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Probate of his Will.  (ibid.)</w:t>
      </w:r>
    </w:p>
    <w:p w:rsidR="00F97FC1" w:rsidRDefault="00F97FC1" w:rsidP="00F97FC1">
      <w:pPr>
        <w:pStyle w:val="Body1"/>
        <w:rPr>
          <w:rFonts w:ascii="Times New Roman" w:hAnsi="Times New Roman"/>
        </w:rPr>
      </w:pPr>
    </w:p>
    <w:p w:rsidR="00F97FC1" w:rsidRDefault="00F97FC1" w:rsidP="00F97FC1">
      <w:pPr>
        <w:pStyle w:val="Body1"/>
        <w:rPr>
          <w:rFonts w:ascii="Times New Roman" w:hAnsi="Times New Roman"/>
        </w:rPr>
      </w:pPr>
    </w:p>
    <w:p w:rsidR="00F97FC1" w:rsidRDefault="00F97FC1" w:rsidP="00F97FC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6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FC1" w:rsidRDefault="00F97FC1" w:rsidP="00564E3C">
      <w:pPr>
        <w:spacing w:after="0" w:line="240" w:lineRule="auto"/>
      </w:pPr>
      <w:r>
        <w:separator/>
      </w:r>
    </w:p>
  </w:endnote>
  <w:endnote w:type="continuationSeparator" w:id="0">
    <w:p w:rsidR="00F97FC1" w:rsidRDefault="00F97FC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97FC1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FC1" w:rsidRDefault="00F97FC1" w:rsidP="00564E3C">
      <w:pPr>
        <w:spacing w:after="0" w:line="240" w:lineRule="auto"/>
      </w:pPr>
      <w:r>
        <w:separator/>
      </w:r>
    </w:p>
  </w:footnote>
  <w:footnote w:type="continuationSeparator" w:id="0">
    <w:p w:rsidR="00F97FC1" w:rsidRDefault="00F97FC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FC1"/>
    <w:rsid w:val="00372DC6"/>
    <w:rsid w:val="00564E3C"/>
    <w:rsid w:val="0064591D"/>
    <w:rsid w:val="00DD5B8A"/>
    <w:rsid w:val="00EB41B8"/>
    <w:rsid w:val="00F14DE1"/>
    <w:rsid w:val="00F9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6D3750-47F2-4FCE-B0B8-29863CDB9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paragraph" w:customStyle="1" w:styleId="Body1">
    <w:name w:val="Body 1"/>
    <w:rsid w:val="00F97FC1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2015-11-05T20:31:00Z</dcterms:created>
  <dcterms:modified xsi:type="dcterms:W3CDTF">2015-11-05T20:32:00Z</dcterms:modified>
</cp:coreProperties>
</file>