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15791" w14:textId="77777777" w:rsidR="0088303D" w:rsidRDefault="0088303D" w:rsidP="0088303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FYTELL</w:t>
      </w:r>
      <w:r>
        <w:rPr>
          <w:rFonts w:eastAsia="Times New Roman" w:cs="Times New Roman"/>
          <w:szCs w:val="24"/>
        </w:rPr>
        <w:t xml:space="preserve">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fl.1457)</w:t>
      </w:r>
    </w:p>
    <w:p w14:paraId="48792F84" w14:textId="77777777" w:rsidR="0088303D" w:rsidRDefault="0088303D" w:rsidP="0088303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Ilkeston, Derbyshire. Husbandman.</w:t>
      </w:r>
    </w:p>
    <w:p w14:paraId="6C20AC9F" w14:textId="77777777" w:rsidR="0088303D" w:rsidRDefault="0088303D" w:rsidP="0088303D">
      <w:pPr>
        <w:pStyle w:val="NoSpacing"/>
        <w:rPr>
          <w:rFonts w:eastAsia="Times New Roman" w:cs="Times New Roman"/>
          <w:szCs w:val="24"/>
        </w:rPr>
      </w:pPr>
    </w:p>
    <w:p w14:paraId="3C8B4F84" w14:textId="77777777" w:rsidR="0088303D" w:rsidRDefault="0088303D" w:rsidP="0088303D">
      <w:pPr>
        <w:pStyle w:val="NoSpacing"/>
        <w:rPr>
          <w:rFonts w:eastAsia="Times New Roman" w:cs="Times New Roman"/>
          <w:szCs w:val="24"/>
        </w:rPr>
      </w:pPr>
    </w:p>
    <w:p w14:paraId="47764941" w14:textId="77777777" w:rsidR="0088303D" w:rsidRDefault="0088303D" w:rsidP="0088303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Jun.</w:t>
      </w:r>
      <w:r>
        <w:rPr>
          <w:rFonts w:eastAsia="Times New Roman" w:cs="Times New Roman"/>
          <w:szCs w:val="24"/>
        </w:rPr>
        <w:tab/>
        <w:t>1457</w:t>
      </w:r>
      <w:r>
        <w:rPr>
          <w:rFonts w:eastAsia="Times New Roman" w:cs="Times New Roman"/>
          <w:szCs w:val="24"/>
        </w:rPr>
        <w:tab/>
        <w:t xml:space="preserve">He was pardoned for not appearing to answer the Abbot of Dale </w:t>
      </w:r>
      <w:proofErr w:type="gramStart"/>
      <w:r>
        <w:rPr>
          <w:rFonts w:eastAsia="Times New Roman" w:cs="Times New Roman"/>
          <w:szCs w:val="24"/>
        </w:rPr>
        <w:t>touching</w:t>
      </w:r>
      <w:proofErr w:type="gramEnd"/>
    </w:p>
    <w:p w14:paraId="1FE51556" w14:textId="77777777" w:rsidR="0088303D" w:rsidRDefault="0088303D" w:rsidP="0088303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a trespass.   (C.P.R. 1452-61 p.321)</w:t>
      </w:r>
    </w:p>
    <w:p w14:paraId="32704C19" w14:textId="77777777" w:rsidR="0088303D" w:rsidRDefault="0088303D" w:rsidP="0088303D">
      <w:pPr>
        <w:pStyle w:val="NoSpacing"/>
        <w:rPr>
          <w:rFonts w:eastAsia="Times New Roman" w:cs="Times New Roman"/>
          <w:szCs w:val="24"/>
        </w:rPr>
      </w:pPr>
    </w:p>
    <w:p w14:paraId="19243C57" w14:textId="77777777" w:rsidR="0088303D" w:rsidRDefault="0088303D" w:rsidP="0088303D">
      <w:pPr>
        <w:pStyle w:val="NoSpacing"/>
        <w:rPr>
          <w:rFonts w:eastAsia="Times New Roman" w:cs="Times New Roman"/>
          <w:szCs w:val="24"/>
        </w:rPr>
      </w:pPr>
    </w:p>
    <w:p w14:paraId="1E2BA69B" w14:textId="77777777" w:rsidR="0088303D" w:rsidRPr="00067BC2" w:rsidRDefault="0088303D" w:rsidP="0088303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December 2023</w:t>
      </w:r>
    </w:p>
    <w:p w14:paraId="4575E1D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051B3" w14:textId="77777777" w:rsidR="0088303D" w:rsidRDefault="0088303D" w:rsidP="009139A6">
      <w:r>
        <w:separator/>
      </w:r>
    </w:p>
  </w:endnote>
  <w:endnote w:type="continuationSeparator" w:id="0">
    <w:p w14:paraId="5458C8EB" w14:textId="77777777" w:rsidR="0088303D" w:rsidRDefault="008830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71C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52C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4CC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3FF05" w14:textId="77777777" w:rsidR="0088303D" w:rsidRDefault="0088303D" w:rsidP="009139A6">
      <w:r>
        <w:separator/>
      </w:r>
    </w:p>
  </w:footnote>
  <w:footnote w:type="continuationSeparator" w:id="0">
    <w:p w14:paraId="49782F2C" w14:textId="77777777" w:rsidR="0088303D" w:rsidRDefault="008830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F82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D34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196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03D"/>
    <w:rsid w:val="000666E0"/>
    <w:rsid w:val="002510B7"/>
    <w:rsid w:val="005C130B"/>
    <w:rsid w:val="00826F5C"/>
    <w:rsid w:val="0088303D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4A355"/>
  <w15:chartTrackingRefBased/>
  <w15:docId w15:val="{F2B9DCEF-E0E8-4005-8914-284ED908F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2023-12-26T20:45:00Z</dcterms:created>
  <dcterms:modified xsi:type="dcterms:W3CDTF">2023-12-26T20:45:00Z</dcterms:modified>
</cp:coreProperties>
</file>