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B46DA2" w14:textId="77777777" w:rsidR="0047443C" w:rsidRDefault="0047443C" w:rsidP="004744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FYTCHET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fl.1476)</w:t>
      </w:r>
    </w:p>
    <w:p w14:paraId="44DE9AAC" w14:textId="77777777" w:rsidR="0047443C" w:rsidRDefault="0047443C" w:rsidP="004744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E08284" w14:textId="77777777" w:rsidR="0047443C" w:rsidRDefault="0047443C" w:rsidP="004744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FBC71E" w14:textId="77777777" w:rsidR="0047443C" w:rsidRDefault="0047443C" w:rsidP="004744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5 Sep.1476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Ruynon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demised all her lands etc. in</w:t>
      </w:r>
    </w:p>
    <w:p w14:paraId="3312701D" w14:textId="77777777" w:rsidR="0047443C" w:rsidRDefault="0047443C" w:rsidP="004744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Ponsford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Somerset, to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Ruynon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563D470" w14:textId="77777777" w:rsidR="0047443C" w:rsidRDefault="0047443C" w:rsidP="004744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p.83)</w:t>
      </w:r>
    </w:p>
    <w:p w14:paraId="41D9BD9B" w14:textId="77777777" w:rsidR="0047443C" w:rsidRDefault="0047443C" w:rsidP="004744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4BB2E2" w14:textId="77777777" w:rsidR="0047443C" w:rsidRDefault="0047443C" w:rsidP="004744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1A5E32" w14:textId="77777777" w:rsidR="0047443C" w:rsidRDefault="0047443C" w:rsidP="004744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March 2021</w:t>
      </w:r>
    </w:p>
    <w:p w14:paraId="63E215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ECC074" w14:textId="77777777" w:rsidR="0047443C" w:rsidRDefault="0047443C" w:rsidP="009139A6">
      <w:r>
        <w:separator/>
      </w:r>
    </w:p>
  </w:endnote>
  <w:endnote w:type="continuationSeparator" w:id="0">
    <w:p w14:paraId="781A0ECB" w14:textId="77777777" w:rsidR="0047443C" w:rsidRDefault="004744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E7F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92446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46E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603F91" w14:textId="77777777" w:rsidR="0047443C" w:rsidRDefault="0047443C" w:rsidP="009139A6">
      <w:r>
        <w:separator/>
      </w:r>
    </w:p>
  </w:footnote>
  <w:footnote w:type="continuationSeparator" w:id="0">
    <w:p w14:paraId="445A1409" w14:textId="77777777" w:rsidR="0047443C" w:rsidRDefault="004744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D35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5727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F972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43C"/>
    <w:rsid w:val="000666E0"/>
    <w:rsid w:val="002510B7"/>
    <w:rsid w:val="0047443C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6379A"/>
  <w15:chartTrackingRefBased/>
  <w15:docId w15:val="{ED4A6862-E531-4CFF-B162-0DE96D40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2021-03-07T15:57:00Z</dcterms:created>
  <dcterms:modified xsi:type="dcterms:W3CDTF">2021-03-07T15:58:00Z</dcterms:modified>
</cp:coreProperties>
</file>