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F98" w:rsidRDefault="00EB1F98" w:rsidP="00EB1F98">
      <w:pPr>
        <w:pStyle w:val="NoSpacing"/>
      </w:pPr>
      <w:r>
        <w:rPr>
          <w:u w:val="single"/>
        </w:rPr>
        <w:t>Thomas FYSTON</w:t>
      </w:r>
      <w:r>
        <w:t xml:space="preserve">      (d.1458-9)</w:t>
      </w:r>
    </w:p>
    <w:p w:rsidR="00EB1F98" w:rsidRDefault="00EB1F98" w:rsidP="00EB1F98">
      <w:pPr>
        <w:pStyle w:val="NoSpacing"/>
      </w:pPr>
      <w:proofErr w:type="gramStart"/>
      <w:r>
        <w:t>of</w:t>
      </w:r>
      <w:proofErr w:type="gramEnd"/>
      <w:r>
        <w:t xml:space="preserve"> Pakenham, Suffolk.</w:t>
      </w:r>
    </w:p>
    <w:p w:rsidR="00EB1F98" w:rsidRDefault="00EB1F98" w:rsidP="00EB1F98">
      <w:pPr>
        <w:pStyle w:val="NoSpacing"/>
      </w:pPr>
    </w:p>
    <w:p w:rsidR="00EB1F98" w:rsidRDefault="00EB1F98" w:rsidP="00EB1F98">
      <w:pPr>
        <w:pStyle w:val="NoSpacing"/>
      </w:pPr>
    </w:p>
    <w:p w:rsidR="00EB1F98" w:rsidRDefault="00EB1F98" w:rsidP="00EB1F98">
      <w:pPr>
        <w:pStyle w:val="NoSpacing"/>
      </w:pPr>
      <w:r>
        <w:t>29 Sep.1458</w:t>
      </w:r>
      <w:r>
        <w:tab/>
        <w:t>He made his Will.  (Redstone p.75)</w:t>
      </w:r>
    </w:p>
    <w:p w:rsidR="00EB1F98" w:rsidRDefault="00EB1F98" w:rsidP="00EB1F98">
      <w:pPr>
        <w:pStyle w:val="NoSpacing"/>
      </w:pPr>
      <w:r>
        <w:t>29 Jan.1459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EB1F98" w:rsidRDefault="00EB1F98" w:rsidP="00EB1F98">
      <w:pPr>
        <w:pStyle w:val="NoSpacing"/>
      </w:pPr>
    </w:p>
    <w:p w:rsidR="00EB1F98" w:rsidRDefault="00EB1F98" w:rsidP="00EB1F98">
      <w:pPr>
        <w:pStyle w:val="NoSpacing"/>
      </w:pPr>
    </w:p>
    <w:p w:rsidR="00EB1F98" w:rsidRDefault="00EB1F98" w:rsidP="00EB1F98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F98" w:rsidRDefault="00EB1F98" w:rsidP="00920DE3">
      <w:pPr>
        <w:spacing w:after="0" w:line="240" w:lineRule="auto"/>
      </w:pPr>
      <w:r>
        <w:separator/>
      </w:r>
    </w:p>
  </w:endnote>
  <w:endnote w:type="continuationSeparator" w:id="0">
    <w:p w:rsidR="00EB1F98" w:rsidRDefault="00EB1F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F98" w:rsidRDefault="00EB1F98" w:rsidP="00920DE3">
      <w:pPr>
        <w:spacing w:after="0" w:line="240" w:lineRule="auto"/>
      </w:pPr>
      <w:r>
        <w:separator/>
      </w:r>
    </w:p>
  </w:footnote>
  <w:footnote w:type="continuationSeparator" w:id="0">
    <w:p w:rsidR="00EB1F98" w:rsidRDefault="00EB1F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98"/>
    <w:rsid w:val="00120749"/>
    <w:rsid w:val="00624CAE"/>
    <w:rsid w:val="00920DE3"/>
    <w:rsid w:val="00C009D8"/>
    <w:rsid w:val="00CF53C8"/>
    <w:rsid w:val="00E47068"/>
    <w:rsid w:val="00EB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2013-12-11T20:55:00Z</dcterms:created>
  <dcterms:modified xsi:type="dcterms:W3CDTF">2013-12-11T20:56:00Z</dcterms:modified>
</cp:coreProperties>
</file>