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B8AA6" w14:textId="77777777" w:rsidR="00B0763D" w:rsidRDefault="00B0763D" w:rsidP="00B076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Geoffrey FYSSHWYK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5FF2DB05" w14:textId="77777777" w:rsidR="00B0763D" w:rsidRDefault="00B0763D" w:rsidP="00B076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Thaxted, Essex. </w:t>
      </w:r>
    </w:p>
    <w:p w14:paraId="02C92B0F" w14:textId="77777777" w:rsidR="00B0763D" w:rsidRDefault="00B0763D" w:rsidP="00B076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858290" w14:textId="77777777" w:rsidR="00B0763D" w:rsidRDefault="00B0763D" w:rsidP="00B076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EEBD48" w14:textId="77777777" w:rsidR="00B0763D" w:rsidRDefault="00B0763D" w:rsidP="00B076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Jan,1414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set off for London with William Hamond(q.v.), John(q.v.), son of Henry </w:t>
      </w:r>
    </w:p>
    <w:p w14:paraId="57E0645F" w14:textId="77777777" w:rsidR="00B0763D" w:rsidRDefault="00B0763D" w:rsidP="00B076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Barnard(q.v.), Robert Smyth(q.v.),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56777C08" w14:textId="77777777" w:rsidR="00B0763D" w:rsidRPr="00FA120C" w:rsidRDefault="00B0763D" w:rsidP="00B076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John, servant of John Smyth, </w:t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Thaxted.   </w:t>
      </w:r>
    </w:p>
    <w:p w14:paraId="40DE31D9" w14:textId="77777777" w:rsidR="00B0763D" w:rsidRDefault="00B0763D" w:rsidP="00B0763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p.381)</w:t>
      </w:r>
    </w:p>
    <w:p w14:paraId="272B1DBC" w14:textId="77777777" w:rsidR="00B0763D" w:rsidRDefault="00B0763D" w:rsidP="00B076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208F36" w14:textId="77777777" w:rsidR="00B0763D" w:rsidRDefault="00B0763D" w:rsidP="00B076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22E342" w14:textId="77777777" w:rsidR="00B0763D" w:rsidRDefault="00B0763D" w:rsidP="00B076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July 2022</w:t>
      </w:r>
    </w:p>
    <w:p w14:paraId="46D8DD2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8783F" w14:textId="77777777" w:rsidR="00B0763D" w:rsidRDefault="00B0763D" w:rsidP="009139A6">
      <w:r>
        <w:separator/>
      </w:r>
    </w:p>
  </w:endnote>
  <w:endnote w:type="continuationSeparator" w:id="0">
    <w:p w14:paraId="6F1FBA93" w14:textId="77777777" w:rsidR="00B0763D" w:rsidRDefault="00B076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ECA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4E3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4FB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911F0" w14:textId="77777777" w:rsidR="00B0763D" w:rsidRDefault="00B0763D" w:rsidP="009139A6">
      <w:r>
        <w:separator/>
      </w:r>
    </w:p>
  </w:footnote>
  <w:footnote w:type="continuationSeparator" w:id="0">
    <w:p w14:paraId="047AADFE" w14:textId="77777777" w:rsidR="00B0763D" w:rsidRDefault="00B076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34F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235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BE9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63D"/>
    <w:rsid w:val="000666E0"/>
    <w:rsid w:val="002510B7"/>
    <w:rsid w:val="005C130B"/>
    <w:rsid w:val="00826F5C"/>
    <w:rsid w:val="009139A6"/>
    <w:rsid w:val="009448BB"/>
    <w:rsid w:val="00A3176C"/>
    <w:rsid w:val="00AE65F8"/>
    <w:rsid w:val="00B0763D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2B59B"/>
  <w15:chartTrackingRefBased/>
  <w15:docId w15:val="{D4E5E53B-BC82-4246-BA47-ED942B997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2022-08-02T19:40:00Z</dcterms:created>
  <dcterms:modified xsi:type="dcterms:W3CDTF">2022-08-02T19:41:00Z</dcterms:modified>
</cp:coreProperties>
</file>