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029" w:rsidRDefault="00B76029" w:rsidP="00B76029">
      <w:pPr>
        <w:pStyle w:val="NoSpacing"/>
      </w:pPr>
      <w:r>
        <w:rPr>
          <w:u w:val="single"/>
        </w:rPr>
        <w:t>Thomas FYSSHEHOOK</w:t>
      </w:r>
      <w:r>
        <w:t xml:space="preserve">      (fl.1464-5)</w:t>
      </w:r>
    </w:p>
    <w:p w:rsidR="00B76029" w:rsidRDefault="00B76029" w:rsidP="00B7602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>, Kent.</w:t>
      </w:r>
    </w:p>
    <w:p w:rsidR="00B76029" w:rsidRDefault="00B76029" w:rsidP="00B76029">
      <w:pPr>
        <w:pStyle w:val="NoSpacing"/>
      </w:pPr>
    </w:p>
    <w:p w:rsidR="00B76029" w:rsidRDefault="00B76029" w:rsidP="00B76029">
      <w:pPr>
        <w:pStyle w:val="NoSpacing"/>
      </w:pPr>
    </w:p>
    <w:p w:rsidR="00B76029" w:rsidRDefault="00B76029" w:rsidP="00B76029">
      <w:pPr>
        <w:pStyle w:val="NoSpacing"/>
      </w:pPr>
      <w:r>
        <w:t xml:space="preserve">         1464-5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p.178)</w:t>
      </w:r>
    </w:p>
    <w:p w:rsidR="00B76029" w:rsidRDefault="00B76029" w:rsidP="00B76029">
      <w:pPr>
        <w:pStyle w:val="NoSpacing"/>
      </w:pPr>
    </w:p>
    <w:p w:rsidR="00B76029" w:rsidRDefault="00B76029" w:rsidP="00B76029">
      <w:pPr>
        <w:pStyle w:val="NoSpacing"/>
      </w:pPr>
    </w:p>
    <w:p w:rsidR="00B76029" w:rsidRDefault="00B76029" w:rsidP="00B76029">
      <w:pPr>
        <w:pStyle w:val="NoSpacing"/>
      </w:pPr>
      <w:r>
        <w:t>3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029" w:rsidRDefault="00B76029" w:rsidP="00920DE3">
      <w:pPr>
        <w:spacing w:after="0" w:line="240" w:lineRule="auto"/>
      </w:pPr>
      <w:r>
        <w:separator/>
      </w:r>
    </w:p>
  </w:endnote>
  <w:endnote w:type="continuationSeparator" w:id="0">
    <w:p w:rsidR="00B76029" w:rsidRDefault="00B760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029" w:rsidRDefault="00B76029" w:rsidP="00920DE3">
      <w:pPr>
        <w:spacing w:after="0" w:line="240" w:lineRule="auto"/>
      </w:pPr>
      <w:r>
        <w:separator/>
      </w:r>
    </w:p>
  </w:footnote>
  <w:footnote w:type="continuationSeparator" w:id="0">
    <w:p w:rsidR="00B76029" w:rsidRDefault="00B760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029"/>
    <w:rsid w:val="00120749"/>
    <w:rsid w:val="00624CAE"/>
    <w:rsid w:val="00920DE3"/>
    <w:rsid w:val="00B7602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2013-12-19T22:19:00Z</dcterms:created>
  <dcterms:modified xsi:type="dcterms:W3CDTF">2013-12-19T22:19:00Z</dcterms:modified>
</cp:coreProperties>
</file>