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Richard FYSSHEBURN</w:t>
      </w:r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Berling</w:t>
      </w:r>
      <w:proofErr w:type="spellEnd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Kent.</w:t>
      </w:r>
    </w:p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Richard Neville, Earl of Salisbury(q.v.), and his wife, Alice(q.v.), brought</w:t>
      </w:r>
    </w:p>
    <w:p w:rsidR="00752F7E" w:rsidRPr="00752F7E" w:rsidRDefault="00752F7E" w:rsidP="00752F7E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 plaint of debt against him, Sir Edward Neville, Lord Abergavenny(q.v.) and Thomas </w:t>
      </w:r>
      <w:proofErr w:type="spellStart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Stanways</w:t>
      </w:r>
      <w:proofErr w:type="spellEnd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Berling</w:t>
      </w:r>
      <w:proofErr w:type="spellEnd"/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(q.v.).  </w:t>
      </w:r>
    </w:p>
    <w:p w:rsidR="00752F7E" w:rsidRPr="00752F7E" w:rsidRDefault="00752F7E" w:rsidP="00752F7E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52F7E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52F7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52F7E" w:rsidRPr="00752F7E" w:rsidRDefault="00752F7E" w:rsidP="00752F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52F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11 February 2016</w:t>
      </w:r>
    </w:p>
    <w:p w:rsidR="006B2F86" w:rsidRPr="00752F7E" w:rsidRDefault="00752F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52F7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F7E" w:rsidRDefault="00752F7E" w:rsidP="00E71FC3">
      <w:pPr>
        <w:spacing w:after="0" w:line="240" w:lineRule="auto"/>
      </w:pPr>
      <w:r>
        <w:separator/>
      </w:r>
    </w:p>
  </w:endnote>
  <w:endnote w:type="continuationSeparator" w:id="0">
    <w:p w:rsidR="00752F7E" w:rsidRDefault="00752F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F7E" w:rsidRDefault="00752F7E" w:rsidP="00E71FC3">
      <w:pPr>
        <w:spacing w:after="0" w:line="240" w:lineRule="auto"/>
      </w:pPr>
      <w:r>
        <w:separator/>
      </w:r>
    </w:p>
  </w:footnote>
  <w:footnote w:type="continuationSeparator" w:id="0">
    <w:p w:rsidR="00752F7E" w:rsidRDefault="00752F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7E"/>
    <w:rsid w:val="00752F7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F0A5CC-1405-4A0B-99ED-D7477079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52F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2016-04-23T15:57:00Z</dcterms:created>
  <dcterms:modified xsi:type="dcterms:W3CDTF">2016-04-23T15:58:00Z</dcterms:modified>
</cp:coreProperties>
</file>