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8CE97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FYSSHE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09DA5B0A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8E33C7E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94678B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551B0F" w14:textId="77777777" w:rsidR="004A18F0" w:rsidRDefault="004A18F0" w:rsidP="004A18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33FBE6F1" w14:textId="77777777" w:rsidR="004A18F0" w:rsidRDefault="004A18F0" w:rsidP="004A18F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61D772E1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15F1EF2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32F165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639479" w14:textId="77777777" w:rsidR="004A18F0" w:rsidRDefault="004A18F0" w:rsidP="004A18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22E629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C37F" w14:textId="77777777" w:rsidR="004A18F0" w:rsidRDefault="004A18F0" w:rsidP="009139A6">
      <w:r>
        <w:separator/>
      </w:r>
    </w:p>
  </w:endnote>
  <w:endnote w:type="continuationSeparator" w:id="0">
    <w:p w14:paraId="5C392CD9" w14:textId="77777777" w:rsidR="004A18F0" w:rsidRDefault="004A18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1C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A1F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A4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0E0FD" w14:textId="77777777" w:rsidR="004A18F0" w:rsidRDefault="004A18F0" w:rsidP="009139A6">
      <w:r>
        <w:separator/>
      </w:r>
    </w:p>
  </w:footnote>
  <w:footnote w:type="continuationSeparator" w:id="0">
    <w:p w14:paraId="04C08253" w14:textId="77777777" w:rsidR="004A18F0" w:rsidRDefault="004A18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B2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527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A9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F0"/>
    <w:rsid w:val="000666E0"/>
    <w:rsid w:val="002510B7"/>
    <w:rsid w:val="004A18F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48E8"/>
  <w15:chartTrackingRefBased/>
  <w15:docId w15:val="{66CF7224-ED6E-4710-8B32-F8334B79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8F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2022-04-22T20:00:00Z</dcterms:created>
  <dcterms:modified xsi:type="dcterms:W3CDTF">2022-04-22T20:00:00Z</dcterms:modified>
</cp:coreProperties>
</file>