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A74" w:rsidRDefault="002F3A74" w:rsidP="002F3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FYSSHE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F3A74" w:rsidRDefault="002F3A74" w:rsidP="002F3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A74" w:rsidRDefault="002F3A74" w:rsidP="002F3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A74" w:rsidRDefault="002F3A74" w:rsidP="002F3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Hertford into the </w:t>
      </w:r>
    </w:p>
    <w:p w:rsidR="002F3A74" w:rsidRDefault="002F3A74" w:rsidP="002F3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Ellen </w:t>
      </w:r>
      <w:proofErr w:type="spellStart"/>
      <w:r>
        <w:rPr>
          <w:rFonts w:ascii="Times New Roman" w:hAnsi="Times New Roman" w:cs="Times New Roman"/>
          <w:sz w:val="24"/>
          <w:szCs w:val="24"/>
        </w:rPr>
        <w:t>Brokhole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F3A74" w:rsidRDefault="002F3A74" w:rsidP="002F3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21-191)</w:t>
      </w:r>
    </w:p>
    <w:p w:rsidR="002F3A74" w:rsidRDefault="002F3A74" w:rsidP="002F3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A74" w:rsidRDefault="002F3A74" w:rsidP="002F3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F3A74" w:rsidRDefault="002F3A74" w:rsidP="002F3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  <w:bookmarkStart w:id="0" w:name="_GoBack"/>
      <w:bookmarkEnd w:id="0"/>
    </w:p>
    <w:sectPr w:rsidR="00DD5B8A" w:rsidRPr="002F3A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A74" w:rsidRDefault="002F3A74" w:rsidP="00564E3C">
      <w:pPr>
        <w:spacing w:after="0" w:line="240" w:lineRule="auto"/>
      </w:pPr>
      <w:r>
        <w:separator/>
      </w:r>
    </w:p>
  </w:endnote>
  <w:endnote w:type="continuationSeparator" w:id="0">
    <w:p w:rsidR="002F3A74" w:rsidRDefault="002F3A7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F3A74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A74" w:rsidRDefault="002F3A74" w:rsidP="00564E3C">
      <w:pPr>
        <w:spacing w:after="0" w:line="240" w:lineRule="auto"/>
      </w:pPr>
      <w:r>
        <w:separator/>
      </w:r>
    </w:p>
  </w:footnote>
  <w:footnote w:type="continuationSeparator" w:id="0">
    <w:p w:rsidR="002F3A74" w:rsidRDefault="002F3A7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A74"/>
    <w:rsid w:val="002F3A7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1B3A2"/>
  <w15:chartTrackingRefBased/>
  <w15:docId w15:val="{6E6714EF-A294-4811-9688-88471FBE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2016-01-15T20:28:00Z</dcterms:created>
  <dcterms:modified xsi:type="dcterms:W3CDTF">2016-01-15T20:28:00Z</dcterms:modified>
</cp:coreProperties>
</file>