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96B9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FYSSHE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737A0C19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2F1391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E7E84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Essex.  </w:t>
      </w:r>
    </w:p>
    <w:p w14:paraId="38184374" w14:textId="77777777" w:rsidR="00D51159" w:rsidRDefault="00D51159" w:rsidP="00D5115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14:paraId="15E08725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D4D4A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7AE839" w14:textId="77777777" w:rsidR="00D51159" w:rsidRDefault="00D51159" w:rsidP="00D51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275EB0C0" w14:textId="77777777" w:rsidR="008A7785" w:rsidRPr="00E71FC3" w:rsidRDefault="008A778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8FD0F" w14:textId="77777777" w:rsidR="008A7785" w:rsidRDefault="008A7785" w:rsidP="00E71FC3">
      <w:pPr>
        <w:spacing w:after="0" w:line="240" w:lineRule="auto"/>
      </w:pPr>
      <w:r>
        <w:separator/>
      </w:r>
    </w:p>
  </w:endnote>
  <w:endnote w:type="continuationSeparator" w:id="0">
    <w:p w14:paraId="25B757E5" w14:textId="77777777" w:rsidR="008A7785" w:rsidRDefault="008A77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07E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B3B5" w14:textId="77777777" w:rsidR="008A7785" w:rsidRDefault="008A7785" w:rsidP="00E71FC3">
      <w:pPr>
        <w:spacing w:after="0" w:line="240" w:lineRule="auto"/>
      </w:pPr>
      <w:r>
        <w:separator/>
      </w:r>
    </w:p>
  </w:footnote>
  <w:footnote w:type="continuationSeparator" w:id="0">
    <w:p w14:paraId="7C21F2E6" w14:textId="77777777" w:rsidR="008A7785" w:rsidRDefault="008A77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59"/>
    <w:rsid w:val="001A7C09"/>
    <w:rsid w:val="00440CBC"/>
    <w:rsid w:val="00577BD5"/>
    <w:rsid w:val="00656CBA"/>
    <w:rsid w:val="006A1F77"/>
    <w:rsid w:val="00733BE7"/>
    <w:rsid w:val="008A7785"/>
    <w:rsid w:val="00AB52E8"/>
    <w:rsid w:val="00B16D3F"/>
    <w:rsid w:val="00BB41AC"/>
    <w:rsid w:val="00D51159"/>
    <w:rsid w:val="00E71FC3"/>
    <w:rsid w:val="00EF4813"/>
    <w:rsid w:val="00F2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7DD9"/>
  <w15:chartTrackingRefBased/>
  <w15:docId w15:val="{8D3A73AE-709C-4E63-B32F-4D60E5F13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15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20</Words>
  <Characters>96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2018-07-09T20:52:00Z</dcterms:created>
  <dcterms:modified xsi:type="dcterms:W3CDTF">2026-02-26T16:52:00Z</dcterms:modified>
</cp:coreProperties>
</file>