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E9F31" w14:textId="77777777" w:rsidR="002852E9" w:rsidRDefault="002852E9" w:rsidP="002852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FYSSHE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fl.1415)</w:t>
      </w:r>
    </w:p>
    <w:p w14:paraId="3BCDE85A" w14:textId="77777777" w:rsidR="002852E9" w:rsidRDefault="002852E9" w:rsidP="002852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Stoke, Suffolk. Barker.</w:t>
      </w:r>
    </w:p>
    <w:p w14:paraId="65579E75" w14:textId="77777777" w:rsidR="002852E9" w:rsidRDefault="002852E9" w:rsidP="002852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66DF91" w14:textId="77777777" w:rsidR="002852E9" w:rsidRDefault="002852E9" w:rsidP="002852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9BC18D" w14:textId="77777777" w:rsidR="002852E9" w:rsidRDefault="002852E9" w:rsidP="002852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1415</w:t>
      </w:r>
      <w:r>
        <w:rPr>
          <w:rFonts w:ascii="Times New Roman" w:hAnsi="Times New Roman" w:cs="Times New Roman"/>
          <w:sz w:val="24"/>
          <w:szCs w:val="24"/>
        </w:rPr>
        <w:tab/>
        <w:t>John Kent of Thaxted(q.v.) brought a plaint of debt against him, Thomas</w:t>
      </w:r>
    </w:p>
    <w:p w14:paraId="585D0C12" w14:textId="77777777" w:rsidR="002852E9" w:rsidRDefault="002852E9" w:rsidP="002852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Hamond of Thaxted(q.v.),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Taillour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Thaxted(q.v.), John</w:t>
      </w:r>
    </w:p>
    <w:p w14:paraId="04A5042E" w14:textId="77777777" w:rsidR="002852E9" w:rsidRDefault="002852E9" w:rsidP="002852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Marlowne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High Easter(q.v.) and John Richard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Toppesfield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499E12EE" w14:textId="77777777" w:rsidR="002852E9" w:rsidRDefault="002852E9" w:rsidP="002852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A8563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https://waalt.uh.edu/index.php/CP40/618:_A-J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0491378" w14:textId="77777777" w:rsidR="002852E9" w:rsidRDefault="002852E9" w:rsidP="002852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7CC8B9" w14:textId="77777777" w:rsidR="002852E9" w:rsidRDefault="002852E9" w:rsidP="002852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2D2ACA" w14:textId="77777777" w:rsidR="002852E9" w:rsidRDefault="002852E9" w:rsidP="002852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June 2022</w:t>
      </w:r>
    </w:p>
    <w:p w14:paraId="571D275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4FC4B" w14:textId="77777777" w:rsidR="002852E9" w:rsidRDefault="002852E9" w:rsidP="009139A6">
      <w:r>
        <w:separator/>
      </w:r>
    </w:p>
  </w:endnote>
  <w:endnote w:type="continuationSeparator" w:id="0">
    <w:p w14:paraId="2E3B8347" w14:textId="77777777" w:rsidR="002852E9" w:rsidRDefault="002852E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103E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2C4B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99A6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7AC983" w14:textId="77777777" w:rsidR="002852E9" w:rsidRDefault="002852E9" w:rsidP="009139A6">
      <w:r>
        <w:separator/>
      </w:r>
    </w:p>
  </w:footnote>
  <w:footnote w:type="continuationSeparator" w:id="0">
    <w:p w14:paraId="781E82F8" w14:textId="77777777" w:rsidR="002852E9" w:rsidRDefault="002852E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7341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A8FF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582A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2E9"/>
    <w:rsid w:val="000666E0"/>
    <w:rsid w:val="002510B7"/>
    <w:rsid w:val="002852E9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67125"/>
  <w15:chartTrackingRefBased/>
  <w15:docId w15:val="{9FFACAC1-259F-4F13-BCF3-9D165CE5E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852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18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2022-06-24T06:57:00Z</dcterms:created>
  <dcterms:modified xsi:type="dcterms:W3CDTF">2022-06-24T06:57:00Z</dcterms:modified>
</cp:coreProperties>
</file>