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8B018" w14:textId="77777777" w:rsidR="006E4C6D" w:rsidRDefault="006E4C6D" w:rsidP="006E4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Alan FYSSHE</w:t>
      </w:r>
      <w:r>
        <w:rPr>
          <w:rFonts w:ascii="Times New Roman" w:hAnsi="Times New Roman" w:cs="Times New Roman"/>
        </w:rPr>
        <w:t xml:space="preserve">     (fl.1483)</w:t>
      </w:r>
    </w:p>
    <w:p w14:paraId="37183800" w14:textId="77777777" w:rsidR="006E4C6D" w:rsidRDefault="006E4C6D" w:rsidP="006E4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Stanton </w:t>
      </w:r>
      <w:proofErr w:type="spellStart"/>
      <w:r>
        <w:rPr>
          <w:rFonts w:ascii="Times New Roman" w:hAnsi="Times New Roman" w:cs="Times New Roman"/>
        </w:rPr>
        <w:t>St.John</w:t>
      </w:r>
      <w:proofErr w:type="spellEnd"/>
      <w:r>
        <w:rPr>
          <w:rFonts w:ascii="Times New Roman" w:hAnsi="Times New Roman" w:cs="Times New Roman"/>
        </w:rPr>
        <w:t>, Oxfordshire. Husbandman.</w:t>
      </w:r>
    </w:p>
    <w:p w14:paraId="37292314" w14:textId="77777777" w:rsidR="006E4C6D" w:rsidRDefault="006E4C6D" w:rsidP="006E4C6D">
      <w:pPr>
        <w:rPr>
          <w:rFonts w:ascii="Times New Roman" w:hAnsi="Times New Roman" w:cs="Times New Roman"/>
        </w:rPr>
      </w:pPr>
    </w:p>
    <w:p w14:paraId="40339041" w14:textId="77777777" w:rsidR="006E4C6D" w:rsidRDefault="006E4C6D" w:rsidP="006E4C6D">
      <w:pPr>
        <w:rPr>
          <w:rFonts w:ascii="Times New Roman" w:hAnsi="Times New Roman" w:cs="Times New Roman"/>
        </w:rPr>
      </w:pPr>
    </w:p>
    <w:p w14:paraId="1531ED3A" w14:textId="77777777" w:rsidR="006E4C6D" w:rsidRDefault="006E4C6D" w:rsidP="006E4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Nicholas Croke of Oxford, fishmonger(q.v.), brought a plaint of debt</w:t>
      </w:r>
    </w:p>
    <w:p w14:paraId="376674DB" w14:textId="77777777" w:rsidR="006E4C6D" w:rsidRDefault="006E4C6D" w:rsidP="006E4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Alexander </w:t>
      </w:r>
      <w:proofErr w:type="spellStart"/>
      <w:r>
        <w:rPr>
          <w:rFonts w:ascii="Times New Roman" w:hAnsi="Times New Roman" w:cs="Times New Roman"/>
        </w:rPr>
        <w:t>Martram</w:t>
      </w:r>
      <w:proofErr w:type="spellEnd"/>
      <w:r>
        <w:rPr>
          <w:rFonts w:ascii="Times New Roman" w:hAnsi="Times New Roman" w:cs="Times New Roman"/>
        </w:rPr>
        <w:t xml:space="preserve"> of Abingdon, Berkshire(q.v.) and</w:t>
      </w:r>
    </w:p>
    <w:p w14:paraId="709DC488" w14:textId="77777777" w:rsidR="006E4C6D" w:rsidRDefault="006E4C6D" w:rsidP="006E4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Rips of Islip, Oxfordshire(q.v.).</w:t>
      </w:r>
    </w:p>
    <w:p w14:paraId="6F89807A" w14:textId="77777777" w:rsidR="006E4C6D" w:rsidRDefault="006E4C6D" w:rsidP="006E4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912B7E4" w14:textId="77777777" w:rsidR="006E4C6D" w:rsidRDefault="006E4C6D" w:rsidP="006E4C6D">
      <w:pPr>
        <w:rPr>
          <w:rFonts w:ascii="Times New Roman" w:hAnsi="Times New Roman" w:cs="Times New Roman"/>
        </w:rPr>
      </w:pPr>
    </w:p>
    <w:p w14:paraId="2E256B23" w14:textId="77777777" w:rsidR="006E4C6D" w:rsidRDefault="006E4C6D" w:rsidP="006E4C6D">
      <w:pPr>
        <w:rPr>
          <w:rFonts w:ascii="Times New Roman" w:hAnsi="Times New Roman" w:cs="Times New Roman"/>
        </w:rPr>
      </w:pPr>
    </w:p>
    <w:p w14:paraId="6C8BF83A" w14:textId="77777777" w:rsidR="006E4C6D" w:rsidRDefault="006E4C6D" w:rsidP="006E4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2019</w:t>
      </w:r>
    </w:p>
    <w:p w14:paraId="3553C250" w14:textId="77777777" w:rsidR="006B2F86" w:rsidRPr="00E71FC3" w:rsidRDefault="006E4C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EB53D" w14:textId="77777777" w:rsidR="006E4C6D" w:rsidRDefault="006E4C6D" w:rsidP="00E71FC3">
      <w:r>
        <w:separator/>
      </w:r>
    </w:p>
  </w:endnote>
  <w:endnote w:type="continuationSeparator" w:id="0">
    <w:p w14:paraId="63194328" w14:textId="77777777" w:rsidR="006E4C6D" w:rsidRDefault="006E4C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CDF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2437D" w14:textId="77777777" w:rsidR="006E4C6D" w:rsidRDefault="006E4C6D" w:rsidP="00E71FC3">
      <w:r>
        <w:separator/>
      </w:r>
    </w:p>
  </w:footnote>
  <w:footnote w:type="continuationSeparator" w:id="0">
    <w:p w14:paraId="114D92D2" w14:textId="77777777" w:rsidR="006E4C6D" w:rsidRDefault="006E4C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6D"/>
    <w:rsid w:val="001A7C09"/>
    <w:rsid w:val="00577BD5"/>
    <w:rsid w:val="00656CBA"/>
    <w:rsid w:val="006A1F77"/>
    <w:rsid w:val="006E4C6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1F0D6"/>
  <w15:chartTrackingRefBased/>
  <w15:docId w15:val="{E8680FBB-BA91-4C22-A7AB-98CA14E9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C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2019-11-07T21:52:00Z</dcterms:created>
  <dcterms:modified xsi:type="dcterms:W3CDTF">2019-11-07T21:53:00Z</dcterms:modified>
</cp:coreProperties>
</file>