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1F840" w14:textId="77777777" w:rsidR="00E62385" w:rsidRDefault="00E62385" w:rsidP="00E62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FYSSHBORN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1F2DA5CA" w14:textId="77777777" w:rsidR="00E62385" w:rsidRDefault="00E62385" w:rsidP="00E62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Guiseley, West Riding of Yorkshire. Husbandman.</w:t>
      </w:r>
    </w:p>
    <w:p w14:paraId="353DF7A5" w14:textId="77777777" w:rsidR="00E62385" w:rsidRDefault="00E62385" w:rsidP="00E62385">
      <w:pPr>
        <w:pStyle w:val="NoSpacing"/>
        <w:rPr>
          <w:rFonts w:cs="Times New Roman"/>
          <w:szCs w:val="24"/>
        </w:rPr>
      </w:pPr>
    </w:p>
    <w:p w14:paraId="255256CD" w14:textId="77777777" w:rsidR="00E62385" w:rsidRDefault="00E62385" w:rsidP="00E62385">
      <w:pPr>
        <w:pStyle w:val="NoSpacing"/>
        <w:rPr>
          <w:rFonts w:cs="Times New Roman"/>
          <w:szCs w:val="24"/>
        </w:rPr>
      </w:pPr>
    </w:p>
    <w:p w14:paraId="62D8B27D" w14:textId="77777777" w:rsidR="00E62385" w:rsidRDefault="00E62385" w:rsidP="00E62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Stanes</w:t>
      </w:r>
      <w:proofErr w:type="spellEnd"/>
      <w:r>
        <w:rPr>
          <w:rFonts w:cs="Times New Roman"/>
          <w:szCs w:val="24"/>
        </w:rPr>
        <w:t xml:space="preserve"> of York, dyer(q.v.), brought a plaint of debt against him and</w:t>
      </w:r>
    </w:p>
    <w:p w14:paraId="2E445235" w14:textId="77777777" w:rsidR="00E62385" w:rsidRDefault="00E62385" w:rsidP="00E62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0E128B35" w14:textId="77777777" w:rsidR="00E62385" w:rsidRDefault="00E62385" w:rsidP="00E62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A3F6E">
          <w:rPr>
            <w:rStyle w:val="Hyperlink"/>
            <w:rFonts w:cs="Times New Roman"/>
            <w:szCs w:val="24"/>
          </w:rPr>
          <w:t>https://waalt.uh.edu/index.php/CP40/768</w:t>
        </w:r>
      </w:hyperlink>
      <w:r>
        <w:rPr>
          <w:rFonts w:cs="Times New Roman"/>
          <w:szCs w:val="24"/>
        </w:rPr>
        <w:t xml:space="preserve"> )</w:t>
      </w:r>
    </w:p>
    <w:p w14:paraId="78731C75" w14:textId="77777777" w:rsidR="00E62385" w:rsidRDefault="00E62385" w:rsidP="00E62385">
      <w:pPr>
        <w:pStyle w:val="NoSpacing"/>
        <w:rPr>
          <w:rFonts w:cs="Times New Roman"/>
          <w:szCs w:val="24"/>
        </w:rPr>
      </w:pPr>
    </w:p>
    <w:p w14:paraId="7317BB26" w14:textId="77777777" w:rsidR="00E62385" w:rsidRDefault="00E62385" w:rsidP="00E62385">
      <w:pPr>
        <w:pStyle w:val="NoSpacing"/>
        <w:rPr>
          <w:rFonts w:cs="Times New Roman"/>
          <w:szCs w:val="24"/>
        </w:rPr>
      </w:pPr>
    </w:p>
    <w:p w14:paraId="70738A60" w14:textId="77777777" w:rsidR="00E62385" w:rsidRDefault="00E62385" w:rsidP="00E623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2023</w:t>
      </w:r>
    </w:p>
    <w:p w14:paraId="5F41A5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C1E77" w14:textId="77777777" w:rsidR="00E62385" w:rsidRDefault="00E62385" w:rsidP="009139A6">
      <w:r>
        <w:separator/>
      </w:r>
    </w:p>
  </w:endnote>
  <w:endnote w:type="continuationSeparator" w:id="0">
    <w:p w14:paraId="6F91F71D" w14:textId="77777777" w:rsidR="00E62385" w:rsidRDefault="00E623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845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45E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31F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FD5AF" w14:textId="77777777" w:rsidR="00E62385" w:rsidRDefault="00E62385" w:rsidP="009139A6">
      <w:r>
        <w:separator/>
      </w:r>
    </w:p>
  </w:footnote>
  <w:footnote w:type="continuationSeparator" w:id="0">
    <w:p w14:paraId="33232847" w14:textId="77777777" w:rsidR="00E62385" w:rsidRDefault="00E623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5B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77F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0F3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8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238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381E9"/>
  <w15:chartTrackingRefBased/>
  <w15:docId w15:val="{FCFEB92B-41A2-4DDA-A17F-6ECF5913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62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2023-04-09T07:08:00Z</dcterms:created>
  <dcterms:modified xsi:type="dcterms:W3CDTF">2023-04-09T07:08:00Z</dcterms:modified>
</cp:coreProperties>
</file>