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2467CF" w14:textId="3896CD38" w:rsidR="00A73A8E" w:rsidRDefault="00A73A8E" w:rsidP="00A73A8E">
      <w:pPr>
        <w:pStyle w:val="NoSpacing"/>
      </w:pPr>
      <w:r>
        <w:rPr>
          <w:u w:val="single"/>
        </w:rPr>
        <w:t>William FYSSH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40</w:t>
      </w:r>
      <w:r>
        <w:t>)</w:t>
      </w:r>
    </w:p>
    <w:p w14:paraId="2DAF350F" w14:textId="06BF06EA" w:rsidR="00A73A8E" w:rsidRDefault="00A73A8E" w:rsidP="00A73A8E">
      <w:pPr>
        <w:pStyle w:val="NoSpacing"/>
      </w:pPr>
      <w:r>
        <w:t xml:space="preserve">of Canterbury. </w:t>
      </w:r>
      <w:r>
        <w:t>Yeoman.</w:t>
      </w:r>
    </w:p>
    <w:p w14:paraId="35935784" w14:textId="77777777" w:rsidR="00A73A8E" w:rsidRDefault="00A73A8E" w:rsidP="00A73A8E">
      <w:pPr>
        <w:pStyle w:val="NoSpacing"/>
      </w:pPr>
    </w:p>
    <w:p w14:paraId="70913F56" w14:textId="77777777" w:rsidR="00A73A8E" w:rsidRDefault="00A73A8E" w:rsidP="00A73A8E">
      <w:pPr>
        <w:pStyle w:val="NoSpacing"/>
      </w:pPr>
    </w:p>
    <w:p w14:paraId="0F37C506" w14:textId="5D35A83A" w:rsidR="00A73A8E" w:rsidRDefault="00A73A8E" w:rsidP="00A73A8E">
      <w:pPr>
        <w:pStyle w:val="NoSpacing"/>
      </w:pPr>
      <w:r>
        <w:tab/>
        <w:t>14</w:t>
      </w:r>
      <w:r>
        <w:t>40</w:t>
      </w:r>
      <w:r>
        <w:t xml:space="preserve"> </w:t>
      </w:r>
      <w:r>
        <w:tab/>
        <w:t>He became a Freeman by redemption.  (Cowper p.26</w:t>
      </w:r>
      <w:r>
        <w:t>7</w:t>
      </w:r>
      <w:r>
        <w:t>)</w:t>
      </w:r>
    </w:p>
    <w:p w14:paraId="698E378A" w14:textId="77777777" w:rsidR="00A73A8E" w:rsidRDefault="00A73A8E" w:rsidP="00A73A8E">
      <w:pPr>
        <w:pStyle w:val="NoSpacing"/>
      </w:pPr>
    </w:p>
    <w:p w14:paraId="0FF5AA76" w14:textId="77777777" w:rsidR="00A73A8E" w:rsidRDefault="00A73A8E" w:rsidP="00A73A8E">
      <w:pPr>
        <w:pStyle w:val="NoSpacing"/>
      </w:pPr>
      <w:bookmarkStart w:id="0" w:name="_GoBack"/>
      <w:bookmarkEnd w:id="0"/>
    </w:p>
    <w:p w14:paraId="5E9937F9" w14:textId="48AAA630" w:rsidR="00A73A8E" w:rsidRPr="00A44C07" w:rsidRDefault="00A73A8E" w:rsidP="00A73A8E">
      <w:pPr>
        <w:pStyle w:val="NoSpacing"/>
      </w:pPr>
      <w:r>
        <w:t>2</w:t>
      </w:r>
      <w:r>
        <w:t>3</w:t>
      </w:r>
      <w:r>
        <w:t xml:space="preserve"> June 2018</w:t>
      </w:r>
    </w:p>
    <w:p w14:paraId="1A6A3ACD" w14:textId="750E06B6" w:rsidR="006B2F86" w:rsidRPr="00A73A8E" w:rsidRDefault="00A73A8E" w:rsidP="00E71FC3">
      <w:pPr>
        <w:pStyle w:val="NoSpacing"/>
      </w:pPr>
    </w:p>
    <w:sectPr w:rsidR="006B2F86" w:rsidRPr="00A73A8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102E0F" w14:textId="77777777" w:rsidR="00A73A8E" w:rsidRDefault="00A73A8E" w:rsidP="00E71FC3">
      <w:pPr>
        <w:spacing w:after="0" w:line="240" w:lineRule="auto"/>
      </w:pPr>
      <w:r>
        <w:separator/>
      </w:r>
    </w:p>
  </w:endnote>
  <w:endnote w:type="continuationSeparator" w:id="0">
    <w:p w14:paraId="2C8C1DAF" w14:textId="77777777" w:rsidR="00A73A8E" w:rsidRDefault="00A73A8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CC76E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5E9DA4" w14:textId="77777777" w:rsidR="00A73A8E" w:rsidRDefault="00A73A8E" w:rsidP="00E71FC3">
      <w:pPr>
        <w:spacing w:after="0" w:line="240" w:lineRule="auto"/>
      </w:pPr>
      <w:r>
        <w:separator/>
      </w:r>
    </w:p>
  </w:footnote>
  <w:footnote w:type="continuationSeparator" w:id="0">
    <w:p w14:paraId="08A7CF7F" w14:textId="77777777" w:rsidR="00A73A8E" w:rsidRDefault="00A73A8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A8E"/>
    <w:rsid w:val="001A7C09"/>
    <w:rsid w:val="00577BD5"/>
    <w:rsid w:val="00656CBA"/>
    <w:rsid w:val="006A1F77"/>
    <w:rsid w:val="00733BE7"/>
    <w:rsid w:val="00A73A8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D0DB6"/>
  <w15:chartTrackingRefBased/>
  <w15:docId w15:val="{5B9EDD5A-C174-48CD-9B88-61F287EB0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2018-06-23T19:00:00Z</dcterms:created>
  <dcterms:modified xsi:type="dcterms:W3CDTF">2018-06-23T19:04:00Z</dcterms:modified>
</cp:coreProperties>
</file>