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328" w:rsidRDefault="00D96328" w:rsidP="00D96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FYSSH</w:t>
      </w:r>
      <w:r>
        <w:rPr>
          <w:rFonts w:ascii="Times New Roman" w:hAnsi="Times New Roman" w:cs="Times New Roman"/>
        </w:rPr>
        <w:tab/>
        <w:t>(fl.1421)</w:t>
      </w:r>
    </w:p>
    <w:p w:rsidR="00D96328" w:rsidRDefault="00D96328" w:rsidP="00D96328">
      <w:pPr>
        <w:rPr>
          <w:rFonts w:ascii="Times New Roman" w:hAnsi="Times New Roman" w:cs="Times New Roman"/>
        </w:rPr>
      </w:pPr>
    </w:p>
    <w:p w:rsidR="00D96328" w:rsidRDefault="00D96328" w:rsidP="00D96328">
      <w:pPr>
        <w:rPr>
          <w:rFonts w:ascii="Times New Roman" w:hAnsi="Times New Roman" w:cs="Times New Roman"/>
        </w:rPr>
      </w:pPr>
    </w:p>
    <w:p w:rsidR="00D96328" w:rsidRDefault="00D96328" w:rsidP="00D96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May1421</w:t>
      </w:r>
      <w:r>
        <w:rPr>
          <w:rFonts w:ascii="Times New Roman" w:hAnsi="Times New Roman" w:cs="Times New Roman"/>
        </w:rPr>
        <w:tab/>
        <w:t>He was a juror on the inquisition post mortem held in Hertford into land</w:t>
      </w:r>
    </w:p>
    <w:p w:rsidR="00D96328" w:rsidRDefault="00D96328" w:rsidP="00D96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William Cheyne(q.v.)</w:t>
      </w:r>
    </w:p>
    <w:p w:rsidR="00D96328" w:rsidRDefault="00D96328" w:rsidP="00D96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21-458)</w:t>
      </w:r>
    </w:p>
    <w:p w:rsidR="00D96328" w:rsidRDefault="00D96328" w:rsidP="00D96328">
      <w:pPr>
        <w:rPr>
          <w:rFonts w:ascii="Times New Roman" w:hAnsi="Times New Roman" w:cs="Times New Roman"/>
        </w:rPr>
      </w:pPr>
    </w:p>
    <w:p w:rsidR="00D96328" w:rsidRDefault="00D96328" w:rsidP="00D96328">
      <w:pPr>
        <w:rPr>
          <w:rFonts w:ascii="Times New Roman" w:hAnsi="Times New Roman" w:cs="Times New Roman"/>
        </w:rPr>
      </w:pPr>
    </w:p>
    <w:p w:rsidR="00D96328" w:rsidRDefault="00D96328" w:rsidP="00D963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May 2016</w:t>
      </w:r>
    </w:p>
    <w:p w:rsidR="006B2F86" w:rsidRPr="00E71FC3" w:rsidRDefault="00D9632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328" w:rsidRDefault="00D96328" w:rsidP="00E71FC3">
      <w:r>
        <w:separator/>
      </w:r>
    </w:p>
  </w:endnote>
  <w:endnote w:type="continuationSeparator" w:id="0">
    <w:p w:rsidR="00D96328" w:rsidRDefault="00D9632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328" w:rsidRDefault="00D96328" w:rsidP="00E71FC3">
      <w:r>
        <w:separator/>
      </w:r>
    </w:p>
  </w:footnote>
  <w:footnote w:type="continuationSeparator" w:id="0">
    <w:p w:rsidR="00D96328" w:rsidRDefault="00D9632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28"/>
    <w:rsid w:val="00AB52E8"/>
    <w:rsid w:val="00B16D3F"/>
    <w:rsid w:val="00D963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C1C509-5C47-4781-84B0-F5C1A2AA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9632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96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2016-05-25T20:49:00Z</dcterms:created>
  <dcterms:modified xsi:type="dcterms:W3CDTF">2016-05-25T20:49:00Z</dcterms:modified>
</cp:coreProperties>
</file>