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63B46" w14:textId="3A2AE344" w:rsidR="00B54031" w:rsidRDefault="00B54031" w:rsidP="00B54031">
      <w:pPr>
        <w:pStyle w:val="NoSpacing"/>
      </w:pPr>
      <w:r>
        <w:rPr>
          <w:u w:val="single"/>
        </w:rPr>
        <w:t>Simon FYSSH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22</w:t>
      </w:r>
      <w:r>
        <w:t>)</w:t>
      </w:r>
    </w:p>
    <w:p w14:paraId="4C8CC8F7" w14:textId="73828180" w:rsidR="00B54031" w:rsidRDefault="00B54031" w:rsidP="00B54031">
      <w:pPr>
        <w:pStyle w:val="NoSpacing"/>
      </w:pPr>
      <w:r>
        <w:t xml:space="preserve">of Canterbury. </w:t>
      </w:r>
      <w:r>
        <w:t>Butcher.</w:t>
      </w:r>
    </w:p>
    <w:p w14:paraId="50069215" w14:textId="77777777" w:rsidR="00B54031" w:rsidRDefault="00B54031" w:rsidP="00B54031">
      <w:pPr>
        <w:pStyle w:val="NoSpacing"/>
      </w:pPr>
    </w:p>
    <w:p w14:paraId="271F0E1E" w14:textId="77777777" w:rsidR="00B54031" w:rsidRDefault="00B54031" w:rsidP="00B54031">
      <w:pPr>
        <w:pStyle w:val="NoSpacing"/>
      </w:pPr>
    </w:p>
    <w:p w14:paraId="6D6D4A3F" w14:textId="0BDC050A" w:rsidR="00B54031" w:rsidRDefault="00B54031" w:rsidP="00B54031">
      <w:pPr>
        <w:pStyle w:val="NoSpacing"/>
      </w:pPr>
      <w:r>
        <w:tab/>
        <w:t>14</w:t>
      </w:r>
      <w:r>
        <w:t>22</w:t>
      </w:r>
      <w:r>
        <w:t xml:space="preserve"> </w:t>
      </w:r>
      <w:r>
        <w:tab/>
        <w:t>He became a Freeman by redemption.  (Cowper p.26</w:t>
      </w:r>
      <w:r>
        <w:t>7</w:t>
      </w:r>
      <w:r>
        <w:t>)</w:t>
      </w:r>
    </w:p>
    <w:p w14:paraId="14C63951" w14:textId="77777777" w:rsidR="00B54031" w:rsidRDefault="00B54031" w:rsidP="00B54031">
      <w:pPr>
        <w:pStyle w:val="NoSpacing"/>
      </w:pPr>
    </w:p>
    <w:p w14:paraId="13919798" w14:textId="77777777" w:rsidR="00B54031" w:rsidRDefault="00B54031" w:rsidP="00B54031">
      <w:pPr>
        <w:pStyle w:val="NoSpacing"/>
      </w:pPr>
    </w:p>
    <w:p w14:paraId="53715A6A" w14:textId="77777777" w:rsidR="00B54031" w:rsidRPr="00A44C07" w:rsidRDefault="00B54031" w:rsidP="00B54031">
      <w:pPr>
        <w:pStyle w:val="NoSpacing"/>
      </w:pPr>
      <w:r>
        <w:t>22 June 2018</w:t>
      </w:r>
      <w:bookmarkStart w:id="0" w:name="_GoBack"/>
      <w:bookmarkEnd w:id="0"/>
    </w:p>
    <w:p w14:paraId="48F353BC" w14:textId="79DD98A7" w:rsidR="006B2F86" w:rsidRPr="00B54031" w:rsidRDefault="00B54031" w:rsidP="00E71FC3">
      <w:pPr>
        <w:pStyle w:val="NoSpacing"/>
      </w:pPr>
    </w:p>
    <w:sectPr w:rsidR="006B2F86" w:rsidRPr="00B540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9B3AB" w14:textId="77777777" w:rsidR="00B54031" w:rsidRDefault="00B54031" w:rsidP="00E71FC3">
      <w:pPr>
        <w:spacing w:after="0" w:line="240" w:lineRule="auto"/>
      </w:pPr>
      <w:r>
        <w:separator/>
      </w:r>
    </w:p>
  </w:endnote>
  <w:endnote w:type="continuationSeparator" w:id="0">
    <w:p w14:paraId="14157699" w14:textId="77777777" w:rsidR="00B54031" w:rsidRDefault="00B540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F26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037C7" w14:textId="77777777" w:rsidR="00B54031" w:rsidRDefault="00B54031" w:rsidP="00E71FC3">
      <w:pPr>
        <w:spacing w:after="0" w:line="240" w:lineRule="auto"/>
      </w:pPr>
      <w:r>
        <w:separator/>
      </w:r>
    </w:p>
  </w:footnote>
  <w:footnote w:type="continuationSeparator" w:id="0">
    <w:p w14:paraId="4F5690D4" w14:textId="77777777" w:rsidR="00B54031" w:rsidRDefault="00B540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31"/>
    <w:rsid w:val="001A7C09"/>
    <w:rsid w:val="00577BD5"/>
    <w:rsid w:val="00656CBA"/>
    <w:rsid w:val="006A1F77"/>
    <w:rsid w:val="00733BE7"/>
    <w:rsid w:val="00AB52E8"/>
    <w:rsid w:val="00B16D3F"/>
    <w:rsid w:val="00B5403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F5633"/>
  <w15:chartTrackingRefBased/>
  <w15:docId w15:val="{5C99BAC1-4E0D-4D26-8DDD-B6323A6B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2018-06-22T21:34:00Z</dcterms:created>
  <dcterms:modified xsi:type="dcterms:W3CDTF">2018-06-22T21:36:00Z</dcterms:modified>
</cp:coreProperties>
</file>