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FYSSH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:rsidR="00AE446F" w:rsidRDefault="00AE446F" w:rsidP="00AE446F">
      <w:pPr>
        <w:rPr>
          <w:rFonts w:ascii="Times New Roman" w:hAnsi="Times New Roman" w:cs="Times New Roman"/>
        </w:rPr>
      </w:pPr>
    </w:p>
    <w:p w:rsidR="00AE446F" w:rsidRDefault="00AE446F" w:rsidP="00AE446F">
      <w:pPr>
        <w:rPr>
          <w:rFonts w:ascii="Times New Roman" w:hAnsi="Times New Roman" w:cs="Times New Roman"/>
        </w:rPr>
      </w:pP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Jote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, Suffolk(q.v.),</w:t>
      </w: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Noge</w:t>
      </w:r>
      <w:proofErr w:type="spellEnd"/>
      <w:r>
        <w:rPr>
          <w:rFonts w:ascii="Times New Roman" w:hAnsi="Times New Roman" w:cs="Times New Roman"/>
        </w:rPr>
        <w:t xml:space="preserve"> of Stratford by Dedham, Essex(q.v.), William Spore of</w:t>
      </w: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, Suffolk(q.v.), Robert Gordon of Dedham(q.v.) and John Martyn</w:t>
      </w: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(q.v.).</w:t>
      </w:r>
    </w:p>
    <w:p w:rsidR="00AE446F" w:rsidRDefault="00AE446F" w:rsidP="00AE446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E446F" w:rsidRDefault="00AE446F" w:rsidP="00AE446F">
      <w:pPr>
        <w:rPr>
          <w:rFonts w:ascii="Times New Roman" w:hAnsi="Times New Roman" w:cs="Times New Roman"/>
        </w:rPr>
      </w:pPr>
    </w:p>
    <w:p w:rsidR="00AE446F" w:rsidRDefault="00AE446F" w:rsidP="00AE446F">
      <w:pPr>
        <w:rPr>
          <w:rFonts w:ascii="Times New Roman" w:hAnsi="Times New Roman" w:cs="Times New Roman"/>
        </w:rPr>
      </w:pPr>
    </w:p>
    <w:p w:rsidR="00AE446F" w:rsidRDefault="00AE446F" w:rsidP="00AE44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:rsidR="006B2F86" w:rsidRPr="00E71FC3" w:rsidRDefault="00AE44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46F" w:rsidRDefault="00AE446F" w:rsidP="00E71FC3">
      <w:r>
        <w:separator/>
      </w:r>
    </w:p>
  </w:endnote>
  <w:endnote w:type="continuationSeparator" w:id="0">
    <w:p w:rsidR="00AE446F" w:rsidRDefault="00AE44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46F" w:rsidRDefault="00AE446F" w:rsidP="00E71FC3">
      <w:r>
        <w:separator/>
      </w:r>
    </w:p>
  </w:footnote>
  <w:footnote w:type="continuationSeparator" w:id="0">
    <w:p w:rsidR="00AE446F" w:rsidRDefault="00AE44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6F"/>
    <w:rsid w:val="001A7C09"/>
    <w:rsid w:val="00577BD5"/>
    <w:rsid w:val="00656CBA"/>
    <w:rsid w:val="006A1F77"/>
    <w:rsid w:val="00733BE7"/>
    <w:rsid w:val="00AB52E8"/>
    <w:rsid w:val="00AE446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F6878-D915-418C-803D-FEEDCC98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4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E44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2017-11-12T21:59:00Z</dcterms:created>
  <dcterms:modified xsi:type="dcterms:W3CDTF">2017-11-12T22:00:00Z</dcterms:modified>
</cp:coreProperties>
</file>