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BB4625" w14:textId="7D3A6742" w:rsidR="00BD3394" w:rsidRDefault="00BD3394" w:rsidP="00BD3394">
      <w:pPr>
        <w:pStyle w:val="NoSpacing"/>
      </w:pPr>
      <w:r>
        <w:rPr>
          <w:u w:val="single"/>
        </w:rPr>
        <w:t>John FYSSH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86</w:t>
      </w:r>
      <w:r>
        <w:t>)</w:t>
      </w:r>
    </w:p>
    <w:p w14:paraId="407EB7EF" w14:textId="32666766" w:rsidR="00BD3394" w:rsidRDefault="00BD3394" w:rsidP="00BD3394">
      <w:pPr>
        <w:pStyle w:val="NoSpacing"/>
      </w:pPr>
      <w:r>
        <w:t xml:space="preserve">of Canterbury. </w:t>
      </w:r>
      <w:r>
        <w:t>Grocer.</w:t>
      </w:r>
    </w:p>
    <w:p w14:paraId="58631208" w14:textId="77777777" w:rsidR="00BD3394" w:rsidRDefault="00BD3394" w:rsidP="00BD3394">
      <w:pPr>
        <w:pStyle w:val="NoSpacing"/>
      </w:pPr>
    </w:p>
    <w:p w14:paraId="6BB79E50" w14:textId="77777777" w:rsidR="00BD3394" w:rsidRDefault="00BD3394" w:rsidP="00BD3394">
      <w:pPr>
        <w:pStyle w:val="NoSpacing"/>
      </w:pPr>
    </w:p>
    <w:p w14:paraId="7E4141FE" w14:textId="698997F7" w:rsidR="00BD3394" w:rsidRDefault="00BD3394" w:rsidP="00BD3394">
      <w:pPr>
        <w:pStyle w:val="NoSpacing"/>
      </w:pPr>
      <w:r>
        <w:tab/>
        <w:t>14</w:t>
      </w:r>
      <w:r>
        <w:t>86</w:t>
      </w:r>
      <w:bookmarkStart w:id="0" w:name="_GoBack"/>
      <w:bookmarkEnd w:id="0"/>
      <w:r>
        <w:t xml:space="preserve"> </w:t>
      </w:r>
      <w:r>
        <w:tab/>
        <w:t>He became a Freeman by redemption.  (Cowper p.267)</w:t>
      </w:r>
    </w:p>
    <w:p w14:paraId="288DB2DF" w14:textId="77777777" w:rsidR="00BD3394" w:rsidRDefault="00BD3394" w:rsidP="00BD3394">
      <w:pPr>
        <w:pStyle w:val="NoSpacing"/>
      </w:pPr>
    </w:p>
    <w:p w14:paraId="5F13E9C1" w14:textId="77777777" w:rsidR="00BD3394" w:rsidRDefault="00BD3394" w:rsidP="00BD3394">
      <w:pPr>
        <w:pStyle w:val="NoSpacing"/>
      </w:pPr>
    </w:p>
    <w:p w14:paraId="19FB7BAA" w14:textId="77777777" w:rsidR="00BD3394" w:rsidRPr="00A44C07" w:rsidRDefault="00BD3394" w:rsidP="00BD3394">
      <w:pPr>
        <w:pStyle w:val="NoSpacing"/>
      </w:pPr>
      <w:r>
        <w:t>23 June 2018</w:t>
      </w:r>
    </w:p>
    <w:p w14:paraId="72F031E6" w14:textId="210A0DAC" w:rsidR="006B2F86" w:rsidRPr="00BD3394" w:rsidRDefault="00BD3394" w:rsidP="00E71FC3">
      <w:pPr>
        <w:pStyle w:val="NoSpacing"/>
      </w:pPr>
    </w:p>
    <w:sectPr w:rsidR="006B2F86" w:rsidRPr="00BD339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34079F" w14:textId="77777777" w:rsidR="00BD3394" w:rsidRDefault="00BD3394" w:rsidP="00E71FC3">
      <w:pPr>
        <w:spacing w:after="0" w:line="240" w:lineRule="auto"/>
      </w:pPr>
      <w:r>
        <w:separator/>
      </w:r>
    </w:p>
  </w:endnote>
  <w:endnote w:type="continuationSeparator" w:id="0">
    <w:p w14:paraId="3A6D8C8D" w14:textId="77777777" w:rsidR="00BD3394" w:rsidRDefault="00BD339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4B1D8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B73A45" w14:textId="77777777" w:rsidR="00BD3394" w:rsidRDefault="00BD3394" w:rsidP="00E71FC3">
      <w:pPr>
        <w:spacing w:after="0" w:line="240" w:lineRule="auto"/>
      </w:pPr>
      <w:r>
        <w:separator/>
      </w:r>
    </w:p>
  </w:footnote>
  <w:footnote w:type="continuationSeparator" w:id="0">
    <w:p w14:paraId="56BBBA5F" w14:textId="77777777" w:rsidR="00BD3394" w:rsidRDefault="00BD339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394"/>
    <w:rsid w:val="001A7C09"/>
    <w:rsid w:val="00577BD5"/>
    <w:rsid w:val="00656CBA"/>
    <w:rsid w:val="006A1F77"/>
    <w:rsid w:val="00733BE7"/>
    <w:rsid w:val="00AB52E8"/>
    <w:rsid w:val="00B16D3F"/>
    <w:rsid w:val="00BB41AC"/>
    <w:rsid w:val="00BD339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7EC6F8"/>
  <w15:chartTrackingRefBased/>
  <w15:docId w15:val="{1754BB23-9649-4C14-B0B6-F0A575908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</cp:lastModifiedBy>
  <cp:revision>1</cp:revision>
  <dcterms:created xsi:type="dcterms:W3CDTF">2018-06-23T19:04:00Z</dcterms:created>
  <dcterms:modified xsi:type="dcterms:W3CDTF">2018-06-23T19:05:00Z</dcterms:modified>
</cp:coreProperties>
</file>