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2CA42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Isabell FYSSH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d.1409-10)</w:t>
      </w:r>
    </w:p>
    <w:p w14:paraId="54362ECD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DAE4CBC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</w:p>
    <w:p w14:paraId="62C28F1A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</w:p>
    <w:p w14:paraId="5CF8CB3C" w14:textId="77777777" w:rsidR="009541D4" w:rsidRDefault="009541D4" w:rsidP="00954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Dec.1409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F99A120" w14:textId="77777777" w:rsidR="009541D4" w:rsidRDefault="009541D4" w:rsidP="009541D4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53C72AC8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Feb.1410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AC1128D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</w:p>
    <w:p w14:paraId="7BF1612B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</w:p>
    <w:p w14:paraId="7629A66E" w14:textId="77777777" w:rsidR="009541D4" w:rsidRDefault="009541D4" w:rsidP="009541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3CA714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4DD28" w14:textId="77777777" w:rsidR="009541D4" w:rsidRDefault="009541D4" w:rsidP="009139A6">
      <w:r>
        <w:separator/>
      </w:r>
    </w:p>
  </w:endnote>
  <w:endnote w:type="continuationSeparator" w:id="0">
    <w:p w14:paraId="46F9E7D6" w14:textId="77777777" w:rsidR="009541D4" w:rsidRDefault="009541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7E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CBA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874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4EB8" w14:textId="77777777" w:rsidR="009541D4" w:rsidRDefault="009541D4" w:rsidP="009139A6">
      <w:r>
        <w:separator/>
      </w:r>
    </w:p>
  </w:footnote>
  <w:footnote w:type="continuationSeparator" w:id="0">
    <w:p w14:paraId="76F8ED23" w14:textId="77777777" w:rsidR="009541D4" w:rsidRDefault="009541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72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9EA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67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D4"/>
    <w:rsid w:val="000666E0"/>
    <w:rsid w:val="002510B7"/>
    <w:rsid w:val="005C130B"/>
    <w:rsid w:val="00826F5C"/>
    <w:rsid w:val="009139A6"/>
    <w:rsid w:val="009448BB"/>
    <w:rsid w:val="00947624"/>
    <w:rsid w:val="009541D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DB3AC"/>
  <w15:chartTrackingRefBased/>
  <w15:docId w15:val="{8DAB3AE8-808F-4F62-AF50-41C0B320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D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2023-01-11T21:29:00Z</dcterms:created>
  <dcterms:modified xsi:type="dcterms:W3CDTF">2023-01-11T21:30:00Z</dcterms:modified>
</cp:coreProperties>
</file>