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F83" w:rsidRPr="00A92F83" w:rsidRDefault="00A92F83" w:rsidP="00A92F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Henry FYSSH</w:t>
      </w:r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gramStart"/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A92F83" w:rsidRPr="00A92F83" w:rsidRDefault="00A92F83" w:rsidP="00A92F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Outwell</w:t>
      </w:r>
      <w:proofErr w:type="spellEnd"/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Norfolk. Husbandman.</w:t>
      </w:r>
    </w:p>
    <w:p w:rsidR="00A92F83" w:rsidRPr="00A92F83" w:rsidRDefault="00A92F83" w:rsidP="00A92F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92F83" w:rsidRPr="00A92F83" w:rsidRDefault="00A92F83" w:rsidP="00A92F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92F83" w:rsidRPr="00A92F83" w:rsidRDefault="00A92F83" w:rsidP="00A92F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Nicolasson</w:t>
      </w:r>
      <w:proofErr w:type="spellEnd"/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West Winch(q.v.) brought a plaint of debt against him,</w:t>
      </w:r>
    </w:p>
    <w:p w:rsidR="00A92F83" w:rsidRPr="00A92F83" w:rsidRDefault="00A92F83" w:rsidP="00A92F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Colte</w:t>
      </w:r>
      <w:proofErr w:type="spellEnd"/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Tilney(q.v.), Thomas Smyth of Walpole(q.v.), Ralph</w:t>
      </w:r>
    </w:p>
    <w:p w:rsidR="00A92F83" w:rsidRPr="00A92F83" w:rsidRDefault="00A92F83" w:rsidP="00A92F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Slaughter of Wallington(q.v.) and John </w:t>
      </w:r>
      <w:proofErr w:type="spellStart"/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Taillour</w:t>
      </w:r>
      <w:proofErr w:type="spellEnd"/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West Winch(q.v.).</w:t>
      </w:r>
    </w:p>
    <w:p w:rsidR="00A92F83" w:rsidRPr="00A92F83" w:rsidRDefault="00A92F83" w:rsidP="00A92F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A92F8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A92F8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A92F83" w:rsidRPr="00A92F83" w:rsidRDefault="00A92F83" w:rsidP="00A92F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92F83" w:rsidRPr="00A92F83" w:rsidRDefault="00A92F83" w:rsidP="00A92F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92F83" w:rsidRPr="00A92F83" w:rsidRDefault="00A92F83" w:rsidP="00A92F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92F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25 February 2016</w:t>
      </w:r>
    </w:p>
    <w:p w:rsidR="006B2F86" w:rsidRPr="00A92F83" w:rsidRDefault="00A92F8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92F8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F83" w:rsidRDefault="00A92F83" w:rsidP="00E71FC3">
      <w:pPr>
        <w:spacing w:after="0" w:line="240" w:lineRule="auto"/>
      </w:pPr>
      <w:r>
        <w:separator/>
      </w:r>
    </w:p>
  </w:endnote>
  <w:endnote w:type="continuationSeparator" w:id="0">
    <w:p w:rsidR="00A92F83" w:rsidRDefault="00A92F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F83" w:rsidRDefault="00A92F83" w:rsidP="00E71FC3">
      <w:pPr>
        <w:spacing w:after="0" w:line="240" w:lineRule="auto"/>
      </w:pPr>
      <w:r>
        <w:separator/>
      </w:r>
    </w:p>
  </w:footnote>
  <w:footnote w:type="continuationSeparator" w:id="0">
    <w:p w:rsidR="00A92F83" w:rsidRDefault="00A92F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F83"/>
    <w:rsid w:val="00A92F8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3DF316-9D13-44FC-8C77-3B91924A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92F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2016-05-05T19:59:00Z</dcterms:created>
  <dcterms:modified xsi:type="dcterms:W3CDTF">2016-05-05T20:00:00Z</dcterms:modified>
</cp:coreProperties>
</file>