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A546A" w14:textId="77777777" w:rsidR="0058777D" w:rsidRDefault="0058777D" w:rsidP="0058777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William FYSKE</w:t>
      </w:r>
      <w:r>
        <w:rPr>
          <w:rStyle w:val="s1"/>
        </w:rPr>
        <w:t xml:space="preserve">        (fl.1505)</w:t>
      </w:r>
    </w:p>
    <w:p w14:paraId="18651321" w14:textId="77777777" w:rsidR="0058777D" w:rsidRDefault="0058777D" w:rsidP="0058777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Beccles, Suffolk.</w:t>
      </w:r>
    </w:p>
    <w:p w14:paraId="789BA60D" w14:textId="77777777" w:rsidR="0058777D" w:rsidRDefault="0058777D" w:rsidP="0058777D">
      <w:pPr>
        <w:pStyle w:val="NoSpacing"/>
        <w:tabs>
          <w:tab w:val="left" w:pos="720"/>
        </w:tabs>
        <w:rPr>
          <w:rStyle w:val="s1"/>
        </w:rPr>
      </w:pPr>
    </w:p>
    <w:p w14:paraId="063E26BE" w14:textId="77777777" w:rsidR="0058777D" w:rsidRDefault="0058777D" w:rsidP="0058777D">
      <w:pPr>
        <w:pStyle w:val="NoSpacing"/>
        <w:tabs>
          <w:tab w:val="left" w:pos="720"/>
        </w:tabs>
        <w:rPr>
          <w:rStyle w:val="s1"/>
        </w:rPr>
      </w:pPr>
    </w:p>
    <w:p w14:paraId="1960F302" w14:textId="77777777" w:rsidR="0058777D" w:rsidRDefault="0058777D" w:rsidP="0058777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37575F1B" w14:textId="77777777" w:rsidR="0058777D" w:rsidRDefault="0058777D" w:rsidP="0058777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72)</w:t>
      </w:r>
    </w:p>
    <w:p w14:paraId="2DE85E4F" w14:textId="77777777" w:rsidR="0058777D" w:rsidRDefault="0058777D" w:rsidP="0058777D">
      <w:pPr>
        <w:pStyle w:val="NoSpacing"/>
        <w:tabs>
          <w:tab w:val="left" w:pos="720"/>
        </w:tabs>
        <w:rPr>
          <w:rStyle w:val="s1"/>
        </w:rPr>
      </w:pPr>
    </w:p>
    <w:p w14:paraId="4676CBD3" w14:textId="77777777" w:rsidR="0058777D" w:rsidRDefault="0058777D" w:rsidP="0058777D">
      <w:pPr>
        <w:pStyle w:val="NoSpacing"/>
        <w:tabs>
          <w:tab w:val="left" w:pos="720"/>
        </w:tabs>
        <w:rPr>
          <w:rStyle w:val="s1"/>
        </w:rPr>
      </w:pPr>
    </w:p>
    <w:p w14:paraId="5676304C" w14:textId="77777777" w:rsidR="0058777D" w:rsidRDefault="0058777D" w:rsidP="0058777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26 December 2019</w:t>
      </w:r>
    </w:p>
    <w:p w14:paraId="395C4A16" w14:textId="77777777" w:rsidR="006B2F86" w:rsidRPr="00E71FC3" w:rsidRDefault="005877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53200" w14:textId="77777777" w:rsidR="0058777D" w:rsidRDefault="0058777D" w:rsidP="00E71FC3">
      <w:pPr>
        <w:spacing w:after="0" w:line="240" w:lineRule="auto"/>
      </w:pPr>
      <w:r>
        <w:separator/>
      </w:r>
    </w:p>
  </w:endnote>
  <w:endnote w:type="continuationSeparator" w:id="0">
    <w:p w14:paraId="64E86501" w14:textId="77777777" w:rsidR="0058777D" w:rsidRDefault="005877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9C3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30C2E" w14:textId="77777777" w:rsidR="0058777D" w:rsidRDefault="0058777D" w:rsidP="00E71FC3">
      <w:pPr>
        <w:spacing w:after="0" w:line="240" w:lineRule="auto"/>
      </w:pPr>
      <w:r>
        <w:separator/>
      </w:r>
    </w:p>
  </w:footnote>
  <w:footnote w:type="continuationSeparator" w:id="0">
    <w:p w14:paraId="16ECF1C6" w14:textId="77777777" w:rsidR="0058777D" w:rsidRDefault="005877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7D"/>
    <w:rsid w:val="001A7C09"/>
    <w:rsid w:val="00577BD5"/>
    <w:rsid w:val="0058777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5075A"/>
  <w15:chartTrackingRefBased/>
  <w15:docId w15:val="{4918F719-C035-4742-949A-F3CDBFA3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8777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8777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2020-01-14T21:05:00Z</dcterms:created>
  <dcterms:modified xsi:type="dcterms:W3CDTF">2020-01-14T21:06:00Z</dcterms:modified>
</cp:coreProperties>
</file>