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EFBD4" w14:textId="77777777" w:rsidR="00705ACA" w:rsidRDefault="00705ACA" w:rsidP="00705ACA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Simon FYSKE</w:t>
      </w:r>
      <w:r>
        <w:rPr>
          <w:rStyle w:val="s1"/>
        </w:rPr>
        <w:t xml:space="preserve">       (fl.1505)</w:t>
      </w:r>
    </w:p>
    <w:p w14:paraId="7BFFC9CE" w14:textId="77777777" w:rsidR="00705ACA" w:rsidRDefault="00705ACA" w:rsidP="00705ACA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Freston</w:t>
      </w:r>
      <w:proofErr w:type="spellEnd"/>
      <w:r>
        <w:rPr>
          <w:rStyle w:val="s1"/>
        </w:rPr>
        <w:t>, Suffolk.</w:t>
      </w:r>
    </w:p>
    <w:p w14:paraId="1EEDE337" w14:textId="77777777" w:rsidR="00705ACA" w:rsidRDefault="00705ACA" w:rsidP="00705ACA">
      <w:pPr>
        <w:pStyle w:val="NoSpacing"/>
        <w:tabs>
          <w:tab w:val="left" w:pos="720"/>
        </w:tabs>
        <w:rPr>
          <w:rStyle w:val="s1"/>
        </w:rPr>
      </w:pPr>
    </w:p>
    <w:p w14:paraId="273286BB" w14:textId="77777777" w:rsidR="00705ACA" w:rsidRDefault="00705ACA" w:rsidP="00705ACA">
      <w:pPr>
        <w:pStyle w:val="NoSpacing"/>
        <w:tabs>
          <w:tab w:val="left" w:pos="720"/>
        </w:tabs>
        <w:rPr>
          <w:rStyle w:val="s1"/>
        </w:rPr>
      </w:pPr>
    </w:p>
    <w:p w14:paraId="58676DED" w14:textId="77777777" w:rsidR="00705ACA" w:rsidRDefault="00705ACA" w:rsidP="00705ACA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12F10D91" w14:textId="77777777" w:rsidR="00705ACA" w:rsidRDefault="00705ACA" w:rsidP="00705ACA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Garnon58)</w:t>
      </w:r>
    </w:p>
    <w:p w14:paraId="44A23FCE" w14:textId="77777777" w:rsidR="00705ACA" w:rsidRDefault="00705ACA" w:rsidP="00705ACA">
      <w:pPr>
        <w:pStyle w:val="NoSpacing"/>
        <w:tabs>
          <w:tab w:val="left" w:pos="720"/>
        </w:tabs>
        <w:rPr>
          <w:rStyle w:val="s1"/>
        </w:rPr>
      </w:pPr>
    </w:p>
    <w:p w14:paraId="1F768A4B" w14:textId="77777777" w:rsidR="00705ACA" w:rsidRDefault="00705ACA" w:rsidP="00705ACA">
      <w:pPr>
        <w:pStyle w:val="NoSpacing"/>
        <w:tabs>
          <w:tab w:val="left" w:pos="720"/>
        </w:tabs>
        <w:rPr>
          <w:rStyle w:val="s1"/>
        </w:rPr>
      </w:pPr>
    </w:p>
    <w:p w14:paraId="21A42B86" w14:textId="77777777" w:rsidR="00705ACA" w:rsidRDefault="00705ACA" w:rsidP="00705ACA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20 August 2019</w:t>
      </w:r>
    </w:p>
    <w:p w14:paraId="527FB1A8" w14:textId="77777777" w:rsidR="006B2F86" w:rsidRPr="00E71FC3" w:rsidRDefault="00705A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FB9D7" w14:textId="77777777" w:rsidR="00705ACA" w:rsidRDefault="00705ACA" w:rsidP="00E71FC3">
      <w:pPr>
        <w:spacing w:after="0" w:line="240" w:lineRule="auto"/>
      </w:pPr>
      <w:r>
        <w:separator/>
      </w:r>
    </w:p>
  </w:endnote>
  <w:endnote w:type="continuationSeparator" w:id="0">
    <w:p w14:paraId="390B3098" w14:textId="77777777" w:rsidR="00705ACA" w:rsidRDefault="00705A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1A7C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F578C" w14:textId="77777777" w:rsidR="00705ACA" w:rsidRDefault="00705ACA" w:rsidP="00E71FC3">
      <w:pPr>
        <w:spacing w:after="0" w:line="240" w:lineRule="auto"/>
      </w:pPr>
      <w:r>
        <w:separator/>
      </w:r>
    </w:p>
  </w:footnote>
  <w:footnote w:type="continuationSeparator" w:id="0">
    <w:p w14:paraId="12644E9C" w14:textId="77777777" w:rsidR="00705ACA" w:rsidRDefault="00705A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CA"/>
    <w:rsid w:val="001A7C09"/>
    <w:rsid w:val="00577BD5"/>
    <w:rsid w:val="006A1F77"/>
    <w:rsid w:val="00705AC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89C04"/>
  <w15:chartTrackingRefBased/>
  <w15:docId w15:val="{468236F0-0D15-47CD-8384-12309CC1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705AC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05ACA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2019-12-29T19:38:00Z</dcterms:created>
  <dcterms:modified xsi:type="dcterms:W3CDTF">2019-12-29T19:39:00Z</dcterms:modified>
</cp:coreProperties>
</file>