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5A9" w:rsidRDefault="007A15A9" w:rsidP="007A15A9">
      <w:pPr>
        <w:pStyle w:val="NoSpacing"/>
      </w:pPr>
      <w:r>
        <w:rPr>
          <w:u w:val="single"/>
        </w:rPr>
        <w:t>Agnes FYSHECOK</w:t>
      </w:r>
      <w:r>
        <w:t xml:space="preserve">    (fl.1487)</w:t>
      </w:r>
    </w:p>
    <w:p w:rsidR="007A15A9" w:rsidRDefault="007A15A9" w:rsidP="007A15A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Bedenen</w:t>
      </w:r>
      <w:proofErr w:type="spellEnd"/>
      <w:r>
        <w:t>, Kent.</w:t>
      </w:r>
    </w:p>
    <w:p w:rsidR="007A15A9" w:rsidRDefault="007A15A9" w:rsidP="007A15A9">
      <w:pPr>
        <w:pStyle w:val="NoSpacing"/>
      </w:pPr>
    </w:p>
    <w:p w:rsidR="007A15A9" w:rsidRDefault="007A15A9" w:rsidP="007A15A9">
      <w:pPr>
        <w:pStyle w:val="NoSpacing"/>
      </w:pPr>
    </w:p>
    <w:p w:rsidR="007A15A9" w:rsidRDefault="007A15A9" w:rsidP="007A15A9">
      <w:pPr>
        <w:pStyle w:val="NoSpacing"/>
      </w:pPr>
      <w:r>
        <w:tab/>
        <w:t>1487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p.177)</w:t>
      </w:r>
    </w:p>
    <w:p w:rsidR="007A15A9" w:rsidRDefault="007A15A9" w:rsidP="007A15A9">
      <w:pPr>
        <w:pStyle w:val="NoSpacing"/>
      </w:pPr>
    </w:p>
    <w:p w:rsidR="007A15A9" w:rsidRDefault="007A15A9" w:rsidP="007A15A9">
      <w:pPr>
        <w:pStyle w:val="NoSpacing"/>
      </w:pPr>
    </w:p>
    <w:p w:rsidR="007A15A9" w:rsidRDefault="007A15A9" w:rsidP="007A15A9">
      <w:pPr>
        <w:pStyle w:val="NoSpacing"/>
      </w:pPr>
      <w:r>
        <w:t>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5A9" w:rsidRDefault="007A15A9" w:rsidP="00920DE3">
      <w:pPr>
        <w:spacing w:after="0" w:line="240" w:lineRule="auto"/>
      </w:pPr>
      <w:r>
        <w:separator/>
      </w:r>
    </w:p>
  </w:endnote>
  <w:endnote w:type="continuationSeparator" w:id="0">
    <w:p w:rsidR="007A15A9" w:rsidRDefault="007A15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5A9" w:rsidRDefault="007A15A9" w:rsidP="00920DE3">
      <w:pPr>
        <w:spacing w:after="0" w:line="240" w:lineRule="auto"/>
      </w:pPr>
      <w:r>
        <w:separator/>
      </w:r>
    </w:p>
  </w:footnote>
  <w:footnote w:type="continuationSeparator" w:id="0">
    <w:p w:rsidR="007A15A9" w:rsidRDefault="007A15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5A9"/>
    <w:rsid w:val="00120749"/>
    <w:rsid w:val="00624CAE"/>
    <w:rsid w:val="007A15A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2013-12-17T20:28:00Z</dcterms:created>
  <dcterms:modified xsi:type="dcterms:W3CDTF">2013-12-17T20:28:00Z</dcterms:modified>
</cp:coreProperties>
</file>