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EC91B" w14:textId="77777777" w:rsidR="001A4F32" w:rsidRDefault="001A4F32" w:rsidP="001A4F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FYSH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2AC5F19E" w14:textId="77777777" w:rsidR="001A4F32" w:rsidRDefault="001A4F32" w:rsidP="001A4F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D307F4" w14:textId="77777777" w:rsidR="001A4F32" w:rsidRDefault="001A4F32" w:rsidP="001A4F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E4CF0A" w14:textId="77777777" w:rsidR="001A4F32" w:rsidRDefault="001A4F32" w:rsidP="001A4F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Nov.1431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of the Will of Isabell Day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CE7A3B3" w14:textId="77777777" w:rsidR="001A4F32" w:rsidRDefault="001A4F32" w:rsidP="001A4F3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p.235)</w:t>
      </w:r>
    </w:p>
    <w:p w14:paraId="4D7FE78A" w14:textId="77777777" w:rsidR="001A4F32" w:rsidRDefault="001A4F32" w:rsidP="001A4F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E266FC" w14:textId="77777777" w:rsidR="001A4F32" w:rsidRDefault="001A4F32" w:rsidP="001A4F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95A0D3" w14:textId="77777777" w:rsidR="001A4F32" w:rsidRDefault="001A4F32" w:rsidP="001A4F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4778E0" w14:textId="77777777" w:rsidR="001A4F32" w:rsidRDefault="001A4F32" w:rsidP="001A4F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March 2022</w:t>
      </w:r>
    </w:p>
    <w:p w14:paraId="05D94673" w14:textId="59F4E205" w:rsidR="001A4F32" w:rsidRPr="001A4F32" w:rsidRDefault="001A4F32" w:rsidP="001A4F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D843C6" w14:textId="20B05E21" w:rsidR="001A4F32" w:rsidRPr="001A4F32" w:rsidRDefault="001A4F32" w:rsidP="00BA3B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1A4F32" w:rsidRPr="001A4F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8C880" w14:textId="77777777" w:rsidR="00DE6CB2" w:rsidRDefault="00DE6CB2" w:rsidP="009139A6">
      <w:r>
        <w:separator/>
      </w:r>
    </w:p>
  </w:endnote>
  <w:endnote w:type="continuationSeparator" w:id="0">
    <w:p w14:paraId="0F60CA3F" w14:textId="77777777" w:rsidR="00DE6CB2" w:rsidRDefault="00DE6C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D4E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4525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B86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A5FE1" w14:textId="77777777" w:rsidR="00DE6CB2" w:rsidRDefault="00DE6CB2" w:rsidP="009139A6">
      <w:r>
        <w:separator/>
      </w:r>
    </w:p>
  </w:footnote>
  <w:footnote w:type="continuationSeparator" w:id="0">
    <w:p w14:paraId="141AC0E9" w14:textId="77777777" w:rsidR="00DE6CB2" w:rsidRDefault="00DE6C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C26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330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49F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CB2"/>
    <w:rsid w:val="000666E0"/>
    <w:rsid w:val="000A62F8"/>
    <w:rsid w:val="001A4F32"/>
    <w:rsid w:val="002510B7"/>
    <w:rsid w:val="004C2D35"/>
    <w:rsid w:val="005C130B"/>
    <w:rsid w:val="007863DB"/>
    <w:rsid w:val="00826F5C"/>
    <w:rsid w:val="00841A1E"/>
    <w:rsid w:val="009139A6"/>
    <w:rsid w:val="009448BB"/>
    <w:rsid w:val="00A3176C"/>
    <w:rsid w:val="00AA7F11"/>
    <w:rsid w:val="00AE65F8"/>
    <w:rsid w:val="00BA00AB"/>
    <w:rsid w:val="00BA3B3E"/>
    <w:rsid w:val="00CB4ED9"/>
    <w:rsid w:val="00DE6CB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361B1"/>
  <w15:chartTrackingRefBased/>
  <w15:docId w15:val="{8D84D9CD-607B-4128-BD2A-7A8FBACC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35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2022-03-12T20:45:00Z</dcterms:created>
  <dcterms:modified xsi:type="dcterms:W3CDTF">2022-03-12T21:27:00Z</dcterms:modified>
</cp:coreProperties>
</file>