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C6ACF" w14:textId="77777777" w:rsidR="008B725C" w:rsidRDefault="008B725C" w:rsidP="008B7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FYSE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FYCE)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(fl.1480)</w:t>
      </w:r>
    </w:p>
    <w:p w14:paraId="565A2DDC" w14:textId="77777777" w:rsidR="008B725C" w:rsidRDefault="008B725C" w:rsidP="008B7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West </w:t>
      </w:r>
      <w:proofErr w:type="spellStart"/>
      <w:r>
        <w:rPr>
          <w:rFonts w:ascii="Times New Roman" w:hAnsi="Times New Roman" w:cs="Times New Roman"/>
          <w:sz w:val="24"/>
          <w:szCs w:val="24"/>
        </w:rPr>
        <w:t>Toftes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14:paraId="5C9E46A2" w14:textId="77777777" w:rsidR="008B725C" w:rsidRDefault="008B725C" w:rsidP="008B72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089C67" w14:textId="77777777" w:rsidR="008B725C" w:rsidRDefault="008B725C" w:rsidP="008B72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64F64E" w14:textId="77777777" w:rsidR="008B725C" w:rsidRDefault="008B725C" w:rsidP="008B7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Nov.1480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outlawry for not appearing to answer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Brymmyng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449F4D6" w14:textId="77777777" w:rsidR="008B725C" w:rsidRDefault="008B725C" w:rsidP="008B7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Ixworth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Suffolk(q.v.) touching a debt of 100s.</w:t>
      </w:r>
    </w:p>
    <w:p w14:paraId="0442A22B" w14:textId="77777777" w:rsidR="008B725C" w:rsidRDefault="008B725C" w:rsidP="008B7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p.188)</w:t>
      </w:r>
    </w:p>
    <w:p w14:paraId="0B53F8BB" w14:textId="77777777" w:rsidR="008B725C" w:rsidRDefault="008B725C" w:rsidP="008B72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79DEBF" w14:textId="77777777" w:rsidR="008B725C" w:rsidRDefault="008B725C" w:rsidP="008B72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6323CB" w14:textId="77777777" w:rsidR="008B725C" w:rsidRDefault="008B725C" w:rsidP="008B7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2022</w:t>
      </w:r>
    </w:p>
    <w:p w14:paraId="6252B71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9AEEC" w14:textId="77777777" w:rsidR="008B725C" w:rsidRDefault="008B725C" w:rsidP="009139A6">
      <w:r>
        <w:separator/>
      </w:r>
    </w:p>
  </w:endnote>
  <w:endnote w:type="continuationSeparator" w:id="0">
    <w:p w14:paraId="106435E7" w14:textId="77777777" w:rsidR="008B725C" w:rsidRDefault="008B72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AE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78AB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15F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5DB53" w14:textId="77777777" w:rsidR="008B725C" w:rsidRDefault="008B725C" w:rsidP="009139A6">
      <w:r>
        <w:separator/>
      </w:r>
    </w:p>
  </w:footnote>
  <w:footnote w:type="continuationSeparator" w:id="0">
    <w:p w14:paraId="46E6BD53" w14:textId="77777777" w:rsidR="008B725C" w:rsidRDefault="008B72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B4F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145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EF2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5C"/>
    <w:rsid w:val="000666E0"/>
    <w:rsid w:val="002510B7"/>
    <w:rsid w:val="005C130B"/>
    <w:rsid w:val="00826F5C"/>
    <w:rsid w:val="008B72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0CBAD"/>
  <w15:chartTrackingRefBased/>
  <w15:docId w15:val="{783ED63B-8C86-483A-A3C7-A6799FDD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2022-02-11T20:35:00Z</dcterms:created>
  <dcterms:modified xsi:type="dcterms:W3CDTF">2022-02-11T20:35:00Z</dcterms:modified>
</cp:coreProperties>
</file>