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CE2" w:rsidRDefault="00C00CE2" w:rsidP="00C00CE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Robert FYSCHEMAN</w:t>
      </w:r>
      <w:r>
        <w:rPr>
          <w:rFonts w:ascii="Times New Roman" w:hAnsi="Times New Roman"/>
        </w:rPr>
        <w:t xml:space="preserve">      (d.1426)</w:t>
      </w:r>
    </w:p>
    <w:p w:rsidR="00C00CE2" w:rsidRDefault="00C00CE2" w:rsidP="00C00CE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Gisburn.</w:t>
      </w:r>
    </w:p>
    <w:p w:rsidR="00C00CE2" w:rsidRDefault="00C00CE2" w:rsidP="00C00CE2">
      <w:pPr>
        <w:pStyle w:val="Body1"/>
        <w:rPr>
          <w:rFonts w:ascii="Times New Roman" w:hAnsi="Times New Roman"/>
        </w:rPr>
      </w:pPr>
    </w:p>
    <w:p w:rsidR="00C00CE2" w:rsidRDefault="00C00CE2" w:rsidP="00C00CE2">
      <w:pPr>
        <w:pStyle w:val="Body1"/>
        <w:rPr>
          <w:rFonts w:ascii="Times New Roman" w:hAnsi="Times New Roman"/>
        </w:rPr>
      </w:pPr>
    </w:p>
    <w:p w:rsidR="00C00CE2" w:rsidRDefault="00C00CE2" w:rsidP="00C00CE2">
      <w:pPr>
        <w:pStyle w:val="Body1"/>
        <w:rPr>
          <w:rFonts w:ascii="Times New Roman" w:hAnsi="Times New Roman"/>
        </w:rPr>
      </w:pPr>
    </w:p>
    <w:p w:rsidR="00C00CE2" w:rsidRDefault="00C00CE2" w:rsidP="00C00CE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26 Sep.1426</w:t>
      </w:r>
      <w:r>
        <w:rPr>
          <w:rFonts w:ascii="Times New Roman" w:hAnsi="Times New Roman"/>
        </w:rPr>
        <w:tab/>
        <w:t>He made his Will.  (W.Y.R. p.66)</w:t>
      </w:r>
    </w:p>
    <w:p w:rsidR="00C00CE2" w:rsidRDefault="00C00CE2" w:rsidP="00C00CE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8 Oct.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Probate of his Will.  (ibid.)</w:t>
      </w:r>
    </w:p>
    <w:p w:rsidR="00C00CE2" w:rsidRDefault="00C00CE2" w:rsidP="00C00CE2">
      <w:pPr>
        <w:pStyle w:val="Body1"/>
        <w:rPr>
          <w:rFonts w:ascii="Times New Roman" w:hAnsi="Times New Roman"/>
        </w:rPr>
      </w:pPr>
    </w:p>
    <w:p w:rsidR="00C00CE2" w:rsidRDefault="00C00CE2" w:rsidP="00C00CE2">
      <w:pPr>
        <w:pStyle w:val="Body1"/>
        <w:rPr>
          <w:rFonts w:ascii="Times New Roman" w:hAnsi="Times New Roman"/>
        </w:rPr>
      </w:pPr>
    </w:p>
    <w:p w:rsidR="00C00CE2" w:rsidRDefault="00C00CE2" w:rsidP="00C00CE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5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CE2" w:rsidRDefault="00C00CE2" w:rsidP="00564E3C">
      <w:pPr>
        <w:spacing w:after="0" w:line="240" w:lineRule="auto"/>
      </w:pPr>
      <w:r>
        <w:separator/>
      </w:r>
    </w:p>
  </w:endnote>
  <w:endnote w:type="continuationSeparator" w:id="0">
    <w:p w:rsidR="00C00CE2" w:rsidRDefault="00C00CE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00CE2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CE2" w:rsidRDefault="00C00CE2" w:rsidP="00564E3C">
      <w:pPr>
        <w:spacing w:after="0" w:line="240" w:lineRule="auto"/>
      </w:pPr>
      <w:r>
        <w:separator/>
      </w:r>
    </w:p>
  </w:footnote>
  <w:footnote w:type="continuationSeparator" w:id="0">
    <w:p w:rsidR="00C00CE2" w:rsidRDefault="00C00CE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CE2"/>
    <w:rsid w:val="00372DC6"/>
    <w:rsid w:val="00564E3C"/>
    <w:rsid w:val="0064591D"/>
    <w:rsid w:val="00C00CE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D581C0-7CAF-477A-B4C5-902881EC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C00CE2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2015-11-04T22:19:00Z</dcterms:created>
  <dcterms:modified xsi:type="dcterms:W3CDTF">2015-11-04T22:20:00Z</dcterms:modified>
</cp:coreProperties>
</file>