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7CFE06" w14:textId="77777777" w:rsidR="001A33B8" w:rsidRDefault="001A33B8" w:rsidP="001A33B8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John FYSCHEBURN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fl.1431)</w:t>
      </w:r>
    </w:p>
    <w:p w14:paraId="4629F755" w14:textId="77777777" w:rsidR="001A33B8" w:rsidRDefault="001A33B8" w:rsidP="001A33B8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of Durham. Chaplain.</w:t>
      </w:r>
    </w:p>
    <w:p w14:paraId="530258D6" w14:textId="77777777" w:rsidR="001A33B8" w:rsidRDefault="001A33B8" w:rsidP="001A33B8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1C16E53B" w14:textId="77777777" w:rsidR="001A33B8" w:rsidRDefault="001A33B8" w:rsidP="001A33B8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3564D9F5" w14:textId="77777777" w:rsidR="001A33B8" w:rsidRDefault="001A33B8" w:rsidP="001A33B8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1431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He supervised the repairs of the Old Bridge.</w:t>
      </w:r>
    </w:p>
    <w:p w14:paraId="790A5774" w14:textId="77777777" w:rsidR="001A33B8" w:rsidRDefault="001A33B8" w:rsidP="001A33B8">
      <w:pPr>
        <w:pStyle w:val="NoSpacing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(“The Development of a Northern Town in the Later Middle Ages” The City of Durham ca.1250-1540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vol.I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by Margaret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M.Counsell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submitted for the degree of D.Phil. at The University of York, Department of History, October 1485 p.52)</w:t>
      </w:r>
    </w:p>
    <w:p w14:paraId="1CC9F9F9" w14:textId="77777777" w:rsidR="001A33B8" w:rsidRDefault="001A33B8" w:rsidP="001A33B8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0B87909D" w14:textId="77777777" w:rsidR="001A33B8" w:rsidRDefault="001A33B8" w:rsidP="001A33B8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6AC391A0" w14:textId="77777777" w:rsidR="001A33B8" w:rsidRDefault="001A33B8" w:rsidP="001A33B8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 August 2022</w:t>
      </w:r>
    </w:p>
    <w:p w14:paraId="30F08C8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04B0EF" w14:textId="77777777" w:rsidR="001A33B8" w:rsidRDefault="001A33B8" w:rsidP="009139A6">
      <w:r>
        <w:separator/>
      </w:r>
    </w:p>
  </w:endnote>
  <w:endnote w:type="continuationSeparator" w:id="0">
    <w:p w14:paraId="07B043C1" w14:textId="77777777" w:rsidR="001A33B8" w:rsidRDefault="001A33B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A970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EF05C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EC83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4B600C" w14:textId="77777777" w:rsidR="001A33B8" w:rsidRDefault="001A33B8" w:rsidP="009139A6">
      <w:r>
        <w:separator/>
      </w:r>
    </w:p>
  </w:footnote>
  <w:footnote w:type="continuationSeparator" w:id="0">
    <w:p w14:paraId="2A3BF9AB" w14:textId="77777777" w:rsidR="001A33B8" w:rsidRDefault="001A33B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ACB5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E88CA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2C15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3B8"/>
    <w:rsid w:val="000666E0"/>
    <w:rsid w:val="001A33B8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8A6879"/>
  <w15:chartTrackingRefBased/>
  <w15:docId w15:val="{D0FE97FD-5969-41B4-A10F-3BF20B314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2022-08-14T10:44:00Z</dcterms:created>
  <dcterms:modified xsi:type="dcterms:W3CDTF">2022-08-14T10:45:00Z</dcterms:modified>
</cp:coreProperties>
</file>