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B150D" w14:textId="77777777" w:rsidR="00AC02FF" w:rsidRDefault="00AC02FF" w:rsidP="00AC02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FYSCHE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56F36EC2" w14:textId="77777777" w:rsidR="00AC02FF" w:rsidRDefault="00AC02FF" w:rsidP="00AC02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Marshfield, Gloucestershire. </w:t>
      </w:r>
      <w:proofErr w:type="spellStart"/>
      <w:r>
        <w:rPr>
          <w:rFonts w:ascii="Times New Roman" w:hAnsi="Times New Roman" w:cs="Times New Roman"/>
          <w:sz w:val="24"/>
          <w:szCs w:val="24"/>
        </w:rPr>
        <w:t>Maltman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3ECFCEA" w14:textId="77777777" w:rsidR="00AC02FF" w:rsidRDefault="00AC02FF" w:rsidP="00AC02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AF8130" w14:textId="77777777" w:rsidR="00AC02FF" w:rsidRDefault="00AC02FF" w:rsidP="00AC02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FBE2A7" w14:textId="77777777" w:rsidR="00AC02FF" w:rsidRDefault="00AC02FF" w:rsidP="00AC02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Rolls.   </w:t>
      </w:r>
    </w:p>
    <w:p w14:paraId="72332729" w14:textId="77777777" w:rsidR="00AC02FF" w:rsidRDefault="00AC02FF" w:rsidP="00AC02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F7251E5" w14:textId="77777777" w:rsidR="00AC02FF" w:rsidRDefault="00AC02FF" w:rsidP="00AC02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BC9DB9" w14:textId="77777777" w:rsidR="00AC02FF" w:rsidRDefault="00AC02FF" w:rsidP="00AC02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FBB2C1" w14:textId="77777777" w:rsidR="00AC02FF" w:rsidRDefault="00AC02FF" w:rsidP="00AC02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2022</w:t>
      </w:r>
    </w:p>
    <w:p w14:paraId="018F90E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DC4EE" w14:textId="77777777" w:rsidR="00AC02FF" w:rsidRDefault="00AC02FF" w:rsidP="009139A6">
      <w:r>
        <w:separator/>
      </w:r>
    </w:p>
  </w:endnote>
  <w:endnote w:type="continuationSeparator" w:id="0">
    <w:p w14:paraId="50C3403F" w14:textId="77777777" w:rsidR="00AC02FF" w:rsidRDefault="00AC02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FAF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23AE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835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77A62" w14:textId="77777777" w:rsidR="00AC02FF" w:rsidRDefault="00AC02FF" w:rsidP="009139A6">
      <w:r>
        <w:separator/>
      </w:r>
    </w:p>
  </w:footnote>
  <w:footnote w:type="continuationSeparator" w:id="0">
    <w:p w14:paraId="2D49C513" w14:textId="77777777" w:rsidR="00AC02FF" w:rsidRDefault="00AC02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4A7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9C1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0B8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2FF"/>
    <w:rsid w:val="000666E0"/>
    <w:rsid w:val="002510B7"/>
    <w:rsid w:val="005C130B"/>
    <w:rsid w:val="00826F5C"/>
    <w:rsid w:val="009139A6"/>
    <w:rsid w:val="009448BB"/>
    <w:rsid w:val="00A3176C"/>
    <w:rsid w:val="00AC02FF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86181"/>
  <w15:chartTrackingRefBased/>
  <w15:docId w15:val="{4664D331-F2A9-4729-8D0D-875FD257D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AC02F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2022-02-04T18:58:00Z</dcterms:created>
  <dcterms:modified xsi:type="dcterms:W3CDTF">2022-02-04T18:58:00Z</dcterms:modified>
</cp:coreProperties>
</file>