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F6E" w:rsidRDefault="00327F6E" w:rsidP="00327F6E">
      <w:pPr>
        <w:pStyle w:val="NoSpacing"/>
      </w:pPr>
      <w:r>
        <w:rPr>
          <w:u w:val="single"/>
        </w:rPr>
        <w:t>Nicholas FYSCHE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27F6E" w:rsidRDefault="00327F6E" w:rsidP="00327F6E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</w:p>
    <w:p w:rsidR="00327F6E" w:rsidRDefault="00327F6E" w:rsidP="00327F6E">
      <w:pPr>
        <w:pStyle w:val="NoSpacing"/>
      </w:pPr>
    </w:p>
    <w:p w:rsidR="00327F6E" w:rsidRDefault="00327F6E" w:rsidP="00327F6E">
      <w:pPr>
        <w:pStyle w:val="NoSpacing"/>
      </w:pPr>
    </w:p>
    <w:p w:rsidR="00327F6E" w:rsidRDefault="00327F6E" w:rsidP="00327F6E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by the City to Henry VI.</w:t>
      </w:r>
    </w:p>
    <w:p w:rsidR="00327F6E" w:rsidRDefault="00327F6E" w:rsidP="00327F6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327F6E" w:rsidRDefault="00327F6E" w:rsidP="00327F6E">
      <w:pPr>
        <w:pStyle w:val="NoSpacing"/>
      </w:pPr>
    </w:p>
    <w:p w:rsidR="00327F6E" w:rsidRDefault="00327F6E" w:rsidP="00327F6E">
      <w:pPr>
        <w:pStyle w:val="NoSpacing"/>
      </w:pPr>
    </w:p>
    <w:p w:rsidR="00327F6E" w:rsidRDefault="00327F6E" w:rsidP="00327F6E">
      <w:pPr>
        <w:pStyle w:val="NoSpacing"/>
      </w:pPr>
      <w:r>
        <w:t>27 January 2018</w:t>
      </w:r>
    </w:p>
    <w:p w:rsidR="006B2F86" w:rsidRPr="00327F6E" w:rsidRDefault="00327F6E" w:rsidP="00E71FC3">
      <w:pPr>
        <w:pStyle w:val="NoSpacing"/>
      </w:pPr>
    </w:p>
    <w:sectPr w:rsidR="006B2F86" w:rsidRPr="00327F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F6E" w:rsidRDefault="00327F6E" w:rsidP="00E71FC3">
      <w:pPr>
        <w:spacing w:after="0" w:line="240" w:lineRule="auto"/>
      </w:pPr>
      <w:r>
        <w:separator/>
      </w:r>
    </w:p>
  </w:endnote>
  <w:endnote w:type="continuationSeparator" w:id="0">
    <w:p w:rsidR="00327F6E" w:rsidRDefault="00327F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F6E" w:rsidRDefault="00327F6E" w:rsidP="00E71FC3">
      <w:pPr>
        <w:spacing w:after="0" w:line="240" w:lineRule="auto"/>
      </w:pPr>
      <w:r>
        <w:separator/>
      </w:r>
    </w:p>
  </w:footnote>
  <w:footnote w:type="continuationSeparator" w:id="0">
    <w:p w:rsidR="00327F6E" w:rsidRDefault="00327F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6E"/>
    <w:rsid w:val="001A7C09"/>
    <w:rsid w:val="00327F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C083"/>
  <w15:chartTrackingRefBased/>
  <w15:docId w15:val="{7BABFAFB-1EC2-4E02-9E0C-CC611CD5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2018-01-27T21:26:00Z</dcterms:created>
  <dcterms:modified xsi:type="dcterms:W3CDTF">2018-01-27T21:27:00Z</dcterms:modified>
</cp:coreProperties>
</file>