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7FBB6" w14:textId="77777777" w:rsidR="00936433" w:rsidRDefault="00936433" w:rsidP="00936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 FYSCH</w:t>
      </w:r>
      <w:r>
        <w:rPr>
          <w:rFonts w:cs="Times New Roman"/>
          <w:szCs w:val="24"/>
        </w:rPr>
        <w:t xml:space="preserve">       (d.1448)</w:t>
      </w:r>
    </w:p>
    <w:p w14:paraId="52B02658" w14:textId="1A3740AC" w:rsidR="00936433" w:rsidRDefault="00936433" w:rsidP="00936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Worl</w:t>
      </w:r>
      <w:r>
        <w:rPr>
          <w:rFonts w:cs="Times New Roman"/>
          <w:szCs w:val="24"/>
        </w:rPr>
        <w:t>i</w:t>
      </w:r>
      <w:r>
        <w:rPr>
          <w:rFonts w:cs="Times New Roman"/>
          <w:szCs w:val="24"/>
        </w:rPr>
        <w:t>ngton, Suffolk.</w:t>
      </w:r>
    </w:p>
    <w:p w14:paraId="4ABBE4C5" w14:textId="77777777" w:rsidR="00936433" w:rsidRDefault="00936433" w:rsidP="00936433">
      <w:pPr>
        <w:pStyle w:val="NoSpacing"/>
        <w:rPr>
          <w:rFonts w:cs="Times New Roman"/>
          <w:szCs w:val="24"/>
        </w:rPr>
      </w:pPr>
    </w:p>
    <w:p w14:paraId="25443B80" w14:textId="77777777" w:rsidR="00936433" w:rsidRDefault="00936433" w:rsidP="00936433">
      <w:pPr>
        <w:pStyle w:val="NoSpacing"/>
        <w:rPr>
          <w:rFonts w:cs="Times New Roman"/>
          <w:szCs w:val="24"/>
        </w:rPr>
      </w:pPr>
    </w:p>
    <w:p w14:paraId="45AB607C" w14:textId="77777777" w:rsidR="00936433" w:rsidRDefault="00936433" w:rsidP="00936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May1448</w:t>
      </w:r>
      <w:r>
        <w:rPr>
          <w:rFonts w:cs="Times New Roman"/>
          <w:szCs w:val="24"/>
        </w:rPr>
        <w:tab/>
        <w:t>She made her Will.</w:t>
      </w:r>
    </w:p>
    <w:p w14:paraId="5AA15DB8" w14:textId="77777777" w:rsidR="00936433" w:rsidRDefault="00936433" w:rsidP="00936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(“Wills of the Archdeaconry of Sudbury, 1439 – 1474, volume 1, ed. </w:t>
      </w:r>
    </w:p>
    <w:p w14:paraId="7B955287" w14:textId="77777777" w:rsidR="00936433" w:rsidRDefault="00936433" w:rsidP="00936433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Peter Northeast, pub. the Suffolk Records Society, 2001, pp.115-6)</w:t>
      </w:r>
    </w:p>
    <w:p w14:paraId="2A8BFA75" w14:textId="77777777" w:rsidR="00936433" w:rsidRDefault="00936433" w:rsidP="00936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1 Jun.</w:t>
      </w:r>
      <w:r>
        <w:rPr>
          <w:rFonts w:cs="Times New Roman"/>
          <w:szCs w:val="24"/>
        </w:rPr>
        <w:tab/>
        <w:t>Her Will was proved.  (ibid.)</w:t>
      </w:r>
    </w:p>
    <w:p w14:paraId="57142641" w14:textId="77777777" w:rsidR="00936433" w:rsidRDefault="00936433" w:rsidP="00936433">
      <w:pPr>
        <w:pStyle w:val="NoSpacing"/>
        <w:rPr>
          <w:rFonts w:cs="Times New Roman"/>
          <w:szCs w:val="24"/>
        </w:rPr>
      </w:pPr>
    </w:p>
    <w:p w14:paraId="3B0C7DF4" w14:textId="77777777" w:rsidR="00936433" w:rsidRDefault="00936433" w:rsidP="00936433">
      <w:pPr>
        <w:pStyle w:val="NoSpacing"/>
        <w:rPr>
          <w:rFonts w:cs="Times New Roman"/>
          <w:szCs w:val="24"/>
        </w:rPr>
      </w:pPr>
    </w:p>
    <w:p w14:paraId="6948DA85" w14:textId="77777777" w:rsidR="00936433" w:rsidRDefault="00936433" w:rsidP="00936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John Castell of Barton Mills(q.v.) and Robert Beche of Worlington(q.v.)</w:t>
      </w:r>
    </w:p>
    <w:p w14:paraId="2AF41B33" w14:textId="77777777" w:rsidR="00936433" w:rsidRDefault="00936433" w:rsidP="00936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   (ibid.)</w:t>
      </w:r>
    </w:p>
    <w:p w14:paraId="71C4492B" w14:textId="77777777" w:rsidR="00936433" w:rsidRDefault="00936433" w:rsidP="00936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Supervisor:    John Bryan, chaplain(q.v.).    (ibid.)</w:t>
      </w:r>
    </w:p>
    <w:p w14:paraId="1237E811" w14:textId="77777777" w:rsidR="00936433" w:rsidRDefault="00936433" w:rsidP="00936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Witnesses:   Simon Bakhot, Rector of Worlington(q.v.), William Place(q.v.) and</w:t>
      </w:r>
    </w:p>
    <w:p w14:paraId="05CE87F5" w14:textId="77777777" w:rsidR="00936433" w:rsidRDefault="00936433" w:rsidP="00936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   Katherine Stere(q.v.).    (ibid.)</w:t>
      </w:r>
    </w:p>
    <w:p w14:paraId="5F4262D2" w14:textId="77777777" w:rsidR="00936433" w:rsidRDefault="00936433" w:rsidP="00936433">
      <w:pPr>
        <w:pStyle w:val="NoSpacing"/>
        <w:rPr>
          <w:rFonts w:cs="Times New Roman"/>
          <w:szCs w:val="24"/>
        </w:rPr>
      </w:pPr>
    </w:p>
    <w:p w14:paraId="10D60190" w14:textId="77777777" w:rsidR="00936433" w:rsidRDefault="00936433" w:rsidP="00936433">
      <w:pPr>
        <w:pStyle w:val="NoSpacing"/>
        <w:rPr>
          <w:rFonts w:cs="Times New Roman"/>
          <w:szCs w:val="24"/>
        </w:rPr>
      </w:pPr>
    </w:p>
    <w:p w14:paraId="23F1EF16" w14:textId="054ED80C" w:rsidR="00BA00AB" w:rsidRPr="00EB3209" w:rsidRDefault="0093643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16 March 2025</w:t>
      </w:r>
      <w:r>
        <w:rPr>
          <w:rFonts w:cs="Times New Roman"/>
          <w:szCs w:val="24"/>
        </w:rPr>
        <w:fldChar w:fldCharType="end"/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76FE7" w14:textId="77777777" w:rsidR="00936433" w:rsidRDefault="00936433" w:rsidP="009139A6">
      <w:r>
        <w:separator/>
      </w:r>
    </w:p>
  </w:endnote>
  <w:endnote w:type="continuationSeparator" w:id="0">
    <w:p w14:paraId="27FFF854" w14:textId="77777777" w:rsidR="00936433" w:rsidRDefault="009364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256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D3D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73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48113" w14:textId="77777777" w:rsidR="00936433" w:rsidRDefault="00936433" w:rsidP="009139A6">
      <w:r>
        <w:separator/>
      </w:r>
    </w:p>
  </w:footnote>
  <w:footnote w:type="continuationSeparator" w:id="0">
    <w:p w14:paraId="028F5CE8" w14:textId="77777777" w:rsidR="00936433" w:rsidRDefault="009364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132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8BA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AE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433"/>
    <w:rsid w:val="000666E0"/>
    <w:rsid w:val="002510B7"/>
    <w:rsid w:val="00270799"/>
    <w:rsid w:val="005C130B"/>
    <w:rsid w:val="00771D05"/>
    <w:rsid w:val="00826F5C"/>
    <w:rsid w:val="009139A6"/>
    <w:rsid w:val="00936433"/>
    <w:rsid w:val="009411C2"/>
    <w:rsid w:val="009448BB"/>
    <w:rsid w:val="00947624"/>
    <w:rsid w:val="00A3176C"/>
    <w:rsid w:val="00AE65F8"/>
    <w:rsid w:val="00BA00AB"/>
    <w:rsid w:val="00C71834"/>
    <w:rsid w:val="00CB4ED9"/>
    <w:rsid w:val="00DD019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B47EA"/>
  <w15:chartTrackingRefBased/>
  <w15:docId w15:val="{259D1568-BFBE-4B2C-B907-63728F94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2025-03-16T15:56:00Z</dcterms:created>
  <dcterms:modified xsi:type="dcterms:W3CDTF">2025-03-16T16:02:00Z</dcterms:modified>
</cp:coreProperties>
</file>