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69F" w:rsidRDefault="002E069F" w:rsidP="002E069F">
      <w:pPr>
        <w:pStyle w:val="NoSpacing"/>
      </w:pPr>
      <w:r>
        <w:rPr>
          <w:u w:val="single"/>
        </w:rPr>
        <w:t>Thomas FYSCENDEN</w:t>
      </w:r>
      <w:r>
        <w:t xml:space="preserve">      </w:t>
      </w:r>
      <w:r>
        <w:t>(fl.1446)</w:t>
      </w:r>
    </w:p>
    <w:p w:rsidR="002E069F" w:rsidRDefault="002E069F" w:rsidP="002E069F">
      <w:pPr>
        <w:pStyle w:val="NoSpacing"/>
      </w:pPr>
    </w:p>
    <w:p w:rsidR="002E069F" w:rsidRDefault="002E069F" w:rsidP="002E069F">
      <w:pPr>
        <w:pStyle w:val="NoSpacing"/>
      </w:pPr>
    </w:p>
    <w:p w:rsidR="002E069F" w:rsidRDefault="002E069F" w:rsidP="002E069F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2E069F" w:rsidRDefault="002E069F" w:rsidP="002E069F">
      <w:pPr>
        <w:pStyle w:val="NoSpacing"/>
        <w:ind w:left="720" w:firstLine="720"/>
      </w:pPr>
      <w:r>
        <w:t>Sussex.   (C.F.R. 1446-52 p.37)</w:t>
      </w:r>
    </w:p>
    <w:p w:rsidR="002E069F" w:rsidRDefault="002E069F" w:rsidP="002E069F">
      <w:pPr>
        <w:pStyle w:val="NoSpacing"/>
      </w:pPr>
    </w:p>
    <w:p w:rsidR="002E069F" w:rsidRDefault="002E069F" w:rsidP="002E069F">
      <w:pPr>
        <w:pStyle w:val="NoSpacing"/>
      </w:pPr>
    </w:p>
    <w:p w:rsidR="002E069F" w:rsidRPr="00FA3EE2" w:rsidRDefault="002E069F" w:rsidP="002E069F">
      <w:pPr>
        <w:pStyle w:val="NoSpacing"/>
      </w:pPr>
      <w:r>
        <w:t>26 June 2015</w:t>
      </w:r>
    </w:p>
    <w:p w:rsidR="00E47068" w:rsidRPr="002E069F" w:rsidRDefault="00E47068" w:rsidP="00C009D8">
      <w:pPr>
        <w:pStyle w:val="NoSpacing"/>
      </w:pPr>
      <w:bookmarkStart w:id="0" w:name="_GoBack"/>
      <w:bookmarkEnd w:id="0"/>
    </w:p>
    <w:sectPr w:rsidR="00E47068" w:rsidRPr="002E06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069F" w:rsidRDefault="002E069F" w:rsidP="00920DE3">
      <w:pPr>
        <w:spacing w:after="0" w:line="240" w:lineRule="auto"/>
      </w:pPr>
      <w:r>
        <w:separator/>
      </w:r>
    </w:p>
  </w:endnote>
  <w:endnote w:type="continuationSeparator" w:id="0">
    <w:p w:rsidR="002E069F" w:rsidRDefault="002E069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069F" w:rsidRDefault="002E069F" w:rsidP="00920DE3">
      <w:pPr>
        <w:spacing w:after="0" w:line="240" w:lineRule="auto"/>
      </w:pPr>
      <w:r>
        <w:separator/>
      </w:r>
    </w:p>
  </w:footnote>
  <w:footnote w:type="continuationSeparator" w:id="0">
    <w:p w:rsidR="002E069F" w:rsidRDefault="002E069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69F"/>
    <w:rsid w:val="00120749"/>
    <w:rsid w:val="002E069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2015-06-26T20:36:00Z</dcterms:created>
  <dcterms:modified xsi:type="dcterms:W3CDTF">2015-06-26T20:36:00Z</dcterms:modified>
</cp:coreProperties>
</file>