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9D6" w:rsidRDefault="006D59D6" w:rsidP="006D59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FYRTH</w:t>
      </w:r>
      <w:r>
        <w:rPr>
          <w:rFonts w:ascii="Times New Roman" w:hAnsi="Times New Roman" w:cs="Times New Roman"/>
          <w:sz w:val="24"/>
          <w:szCs w:val="24"/>
        </w:rPr>
        <w:t xml:space="preserve">       (fl.1470)</w:t>
      </w:r>
    </w:p>
    <w:p w:rsidR="006D59D6" w:rsidRDefault="006D59D6" w:rsidP="006D59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Lincoln.</w:t>
      </w:r>
    </w:p>
    <w:p w:rsidR="006D59D6" w:rsidRDefault="006D59D6" w:rsidP="006D59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59D6" w:rsidRDefault="006D59D6" w:rsidP="006D59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59D6" w:rsidRDefault="006D59D6" w:rsidP="006D59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Alice Mylys(q.v.)</w:t>
      </w:r>
    </w:p>
    <w:p w:rsidR="006D59D6" w:rsidRDefault="006D59D6" w:rsidP="006D59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p.24)</w:t>
      </w:r>
    </w:p>
    <w:p w:rsidR="006D59D6" w:rsidRDefault="006D59D6" w:rsidP="006D59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59D6" w:rsidRDefault="006D59D6" w:rsidP="006D59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59D6" w:rsidRDefault="006D59D6" w:rsidP="006D59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Sep.1470</w:t>
      </w:r>
      <w:r>
        <w:rPr>
          <w:rFonts w:ascii="Times New Roman" w:hAnsi="Times New Roman" w:cs="Times New Roman"/>
          <w:sz w:val="24"/>
          <w:szCs w:val="24"/>
        </w:rPr>
        <w:tab/>
        <w:t>Having married unaware that they were related in the third and fourth</w:t>
      </w:r>
    </w:p>
    <w:p w:rsidR="006D59D6" w:rsidRDefault="006D59D6" w:rsidP="006D59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degrees of consanguinity, they requested that they remain married, with</w:t>
      </w:r>
    </w:p>
    <w:p w:rsidR="006D59D6" w:rsidRDefault="006D59D6" w:rsidP="006D59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legitimation of future issue.  Approved.  (ibid.)</w:t>
      </w:r>
    </w:p>
    <w:p w:rsidR="006D59D6" w:rsidRDefault="006D59D6" w:rsidP="006D59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59D6" w:rsidRDefault="006D59D6" w:rsidP="006D59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59D6" w:rsidRDefault="006D59D6" w:rsidP="006D59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9D6" w:rsidRDefault="006D59D6" w:rsidP="00564E3C">
      <w:pPr>
        <w:spacing w:after="0" w:line="240" w:lineRule="auto"/>
      </w:pPr>
      <w:r>
        <w:separator/>
      </w:r>
    </w:p>
  </w:endnote>
  <w:endnote w:type="continuationSeparator" w:id="0">
    <w:p w:rsidR="006D59D6" w:rsidRDefault="006D59D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D59D6">
      <w:rPr>
        <w:rFonts w:ascii="Times New Roman" w:hAnsi="Times New Roman" w:cs="Times New Roman"/>
        <w:noProof/>
        <w:sz w:val="24"/>
        <w:szCs w:val="24"/>
      </w:rPr>
      <w:t>28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9D6" w:rsidRDefault="006D59D6" w:rsidP="00564E3C">
      <w:pPr>
        <w:spacing w:after="0" w:line="240" w:lineRule="auto"/>
      </w:pPr>
      <w:r>
        <w:separator/>
      </w:r>
    </w:p>
  </w:footnote>
  <w:footnote w:type="continuationSeparator" w:id="0">
    <w:p w:rsidR="006D59D6" w:rsidRDefault="006D59D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9D6"/>
    <w:rsid w:val="00372DC6"/>
    <w:rsid w:val="00564E3C"/>
    <w:rsid w:val="0064591D"/>
    <w:rsid w:val="006D59D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434D1A-F4C2-473B-8E5A-300E1CA20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2016-01-28T22:11:00Z</dcterms:created>
  <dcterms:modified xsi:type="dcterms:W3CDTF">2016-01-28T22:12:00Z</dcterms:modified>
</cp:coreProperties>
</file>