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791" w:rsidRPr="00257BBD" w:rsidRDefault="006D1791" w:rsidP="006D1791">
      <w:pPr>
        <w:pStyle w:val="NoSpacing"/>
      </w:pPr>
      <w:r>
        <w:rPr>
          <w:sz w:val="22"/>
          <w:u w:val="single"/>
        </w:rPr>
        <w:t>William FYRTH</w:t>
      </w:r>
      <w:r>
        <w:rPr>
          <w:sz w:val="22"/>
        </w:rPr>
        <w:t xml:space="preserve">      </w:t>
      </w:r>
      <w:r w:rsidRPr="00257BBD">
        <w:t>(d.1490)</w:t>
      </w:r>
    </w:p>
    <w:p w:rsidR="006D1791" w:rsidRPr="00257BBD" w:rsidRDefault="006D1791" w:rsidP="006D1791">
      <w:pPr>
        <w:pStyle w:val="NoSpacing"/>
      </w:pPr>
      <w:proofErr w:type="gramStart"/>
      <w:r w:rsidRPr="00257BBD">
        <w:t>of</w:t>
      </w:r>
      <w:proofErr w:type="gramEnd"/>
      <w:r w:rsidRPr="00257BBD">
        <w:t xml:space="preserve"> Dewsbury, West Riding of Yorkshire.</w:t>
      </w:r>
    </w:p>
    <w:p w:rsidR="006D1791" w:rsidRPr="00257BBD" w:rsidRDefault="006D1791" w:rsidP="006D1791">
      <w:pPr>
        <w:pStyle w:val="NoSpacing"/>
      </w:pPr>
    </w:p>
    <w:p w:rsidR="006D1791" w:rsidRPr="00257BBD" w:rsidRDefault="006D1791" w:rsidP="006D1791">
      <w:pPr>
        <w:pStyle w:val="NoSpacing"/>
      </w:pPr>
    </w:p>
    <w:p w:rsidR="006D1791" w:rsidRPr="00257BBD" w:rsidRDefault="006D1791" w:rsidP="006D1791">
      <w:pPr>
        <w:pStyle w:val="NoSpacing"/>
      </w:pPr>
      <w:r w:rsidRPr="00257BBD">
        <w:t>15 Aug.1490</w:t>
      </w:r>
      <w:r w:rsidRPr="00257BBD">
        <w:tab/>
        <w:t xml:space="preserve">He made his Will.  </w:t>
      </w:r>
    </w:p>
    <w:p w:rsidR="006D1791" w:rsidRPr="00257BBD" w:rsidRDefault="006D1791" w:rsidP="006D1791">
      <w:pPr>
        <w:pStyle w:val="NoSpacing"/>
      </w:pPr>
      <w:r w:rsidRPr="00257BBD">
        <w:tab/>
      </w:r>
      <w:r w:rsidRPr="00257BBD">
        <w:tab/>
        <w:t>(“Yorkshire Archaeological Journal” vol.50 p.435)</w:t>
      </w:r>
    </w:p>
    <w:p w:rsidR="006D1791" w:rsidRPr="00257BBD" w:rsidRDefault="006D1791" w:rsidP="006D1791">
      <w:pPr>
        <w:pStyle w:val="NoSpacing"/>
      </w:pPr>
      <w:r>
        <w:t xml:space="preserve">  9 Sep.</w:t>
      </w:r>
      <w:r>
        <w:tab/>
      </w:r>
      <w:r w:rsidRPr="00257BBD">
        <w:t xml:space="preserve">His Will was proved.   </w:t>
      </w:r>
      <w:proofErr w:type="gramStart"/>
      <w:r w:rsidRPr="00257BBD">
        <w:t>(ibid.)</w:t>
      </w:r>
      <w:proofErr w:type="gramEnd"/>
    </w:p>
    <w:p w:rsidR="006D1791" w:rsidRPr="00257BBD" w:rsidRDefault="006D1791" w:rsidP="006D1791">
      <w:pPr>
        <w:pStyle w:val="NoSpacing"/>
      </w:pPr>
    </w:p>
    <w:p w:rsidR="006D1791" w:rsidRPr="00257BBD" w:rsidRDefault="006D1791" w:rsidP="006D1791">
      <w:pPr>
        <w:pStyle w:val="NoSpacing"/>
      </w:pPr>
    </w:p>
    <w:p w:rsidR="006D1791" w:rsidRPr="00257BBD" w:rsidRDefault="006D1791" w:rsidP="006D1791">
      <w:pPr>
        <w:pStyle w:val="NoSpacing"/>
      </w:pPr>
      <w:r w:rsidRPr="00257BBD">
        <w:t xml:space="preserve">Executors:   Thomas </w:t>
      </w:r>
      <w:proofErr w:type="spellStart"/>
      <w:r w:rsidRPr="00257BBD">
        <w:t>Yongsmyth</w:t>
      </w:r>
      <w:proofErr w:type="spellEnd"/>
      <w:r w:rsidRPr="00257BBD">
        <w:t xml:space="preserve">, Vicar of </w:t>
      </w:r>
      <w:proofErr w:type="gramStart"/>
      <w:r w:rsidRPr="00257BBD">
        <w:t>Dewsbury(</w:t>
      </w:r>
      <w:proofErr w:type="gramEnd"/>
      <w:r w:rsidRPr="00257BBD">
        <w:t xml:space="preserve">q.v.),  and two others.    </w:t>
      </w:r>
      <w:proofErr w:type="gramStart"/>
      <w:r w:rsidRPr="00257BBD">
        <w:t>(ibid.)</w:t>
      </w:r>
      <w:proofErr w:type="gramEnd"/>
    </w:p>
    <w:p w:rsidR="006D1791" w:rsidRPr="00257BBD" w:rsidRDefault="006D1791" w:rsidP="006D1791">
      <w:pPr>
        <w:pStyle w:val="NoSpacing"/>
      </w:pPr>
      <w:r w:rsidRPr="00257BBD">
        <w:t xml:space="preserve">Supervisor:      John </w:t>
      </w:r>
      <w:proofErr w:type="spellStart"/>
      <w:proofErr w:type="gramStart"/>
      <w:r w:rsidRPr="00257BBD">
        <w:t>Suthill</w:t>
      </w:r>
      <w:proofErr w:type="spellEnd"/>
      <w:r w:rsidRPr="00257BBD">
        <w:t>(</w:t>
      </w:r>
      <w:proofErr w:type="gramEnd"/>
      <w:r w:rsidRPr="00257BBD">
        <w:t xml:space="preserve">q.v.).   </w:t>
      </w:r>
      <w:proofErr w:type="gramStart"/>
      <w:r w:rsidRPr="00257BBD">
        <w:t>(ibid.)</w:t>
      </w:r>
      <w:proofErr w:type="gramEnd"/>
    </w:p>
    <w:p w:rsidR="006D1791" w:rsidRPr="00257BBD" w:rsidRDefault="006D1791" w:rsidP="006D1791">
      <w:pPr>
        <w:pStyle w:val="NoSpacing"/>
      </w:pPr>
    </w:p>
    <w:p w:rsidR="006D1791" w:rsidRPr="00257BBD" w:rsidRDefault="006D1791" w:rsidP="006D1791">
      <w:pPr>
        <w:pStyle w:val="NoSpacing"/>
      </w:pPr>
    </w:p>
    <w:p w:rsidR="006D1791" w:rsidRPr="00257BBD" w:rsidRDefault="006D1791" w:rsidP="006D1791">
      <w:pPr>
        <w:pStyle w:val="NoSpacing"/>
      </w:pPr>
    </w:p>
    <w:p w:rsidR="00E47068" w:rsidRPr="00C009D8" w:rsidRDefault="006D1791" w:rsidP="006D1791">
      <w:pPr>
        <w:pStyle w:val="NoSpacing"/>
      </w:pPr>
      <w:r w:rsidRPr="00257BBD">
        <w:t>9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791" w:rsidRDefault="006D1791" w:rsidP="00920DE3">
      <w:pPr>
        <w:spacing w:after="0" w:line="240" w:lineRule="auto"/>
      </w:pPr>
      <w:r>
        <w:separator/>
      </w:r>
    </w:p>
  </w:endnote>
  <w:endnote w:type="continuationSeparator" w:id="0">
    <w:p w:rsidR="006D1791" w:rsidRDefault="006D17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791" w:rsidRDefault="006D1791" w:rsidP="00920DE3">
      <w:pPr>
        <w:spacing w:after="0" w:line="240" w:lineRule="auto"/>
      </w:pPr>
      <w:r>
        <w:separator/>
      </w:r>
    </w:p>
  </w:footnote>
  <w:footnote w:type="continuationSeparator" w:id="0">
    <w:p w:rsidR="006D1791" w:rsidRDefault="006D17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91"/>
    <w:rsid w:val="00120749"/>
    <w:rsid w:val="00624CAE"/>
    <w:rsid w:val="006D179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2015-02-14T21:49:00Z</dcterms:created>
  <dcterms:modified xsi:type="dcterms:W3CDTF">2015-02-14T21:49:00Z</dcterms:modified>
</cp:coreProperties>
</file>