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2303DC" w14:textId="3487C972" w:rsidR="006B2F86" w:rsidRDefault="005D727E" w:rsidP="00E71FC3">
      <w:pPr>
        <w:pStyle w:val="NoSpacing"/>
      </w:pPr>
      <w:r>
        <w:rPr>
          <w:u w:val="single"/>
        </w:rPr>
        <w:t>William FYRMYN</w:t>
      </w:r>
      <w:r>
        <w:t xml:space="preserve">  </w:t>
      </w:r>
      <w:proofErr w:type="gramStart"/>
      <w:r>
        <w:t xml:space="preserve">   (</w:t>
      </w:r>
      <w:proofErr w:type="gramEnd"/>
      <w:r>
        <w:t>d.1441-2)</w:t>
      </w:r>
    </w:p>
    <w:p w14:paraId="5847DEBF" w14:textId="74D267A7" w:rsidR="005D727E" w:rsidRDefault="005D727E" w:rsidP="00E71FC3">
      <w:pPr>
        <w:pStyle w:val="NoSpacing"/>
      </w:pPr>
      <w:r>
        <w:t xml:space="preserve">of </w:t>
      </w:r>
      <w:proofErr w:type="spellStart"/>
      <w:r>
        <w:t>Boxted</w:t>
      </w:r>
      <w:proofErr w:type="spellEnd"/>
      <w:r>
        <w:t>, Suffolk.</w:t>
      </w:r>
    </w:p>
    <w:p w14:paraId="46DF6283" w14:textId="02D30459" w:rsidR="005D727E" w:rsidRDefault="005D727E" w:rsidP="00E71FC3">
      <w:pPr>
        <w:pStyle w:val="NoSpacing"/>
      </w:pPr>
    </w:p>
    <w:p w14:paraId="745A8C1E" w14:textId="50BE472C" w:rsidR="005D727E" w:rsidRDefault="005D727E" w:rsidP="00E71FC3">
      <w:pPr>
        <w:pStyle w:val="NoSpacing"/>
      </w:pPr>
    </w:p>
    <w:p w14:paraId="2EBD3F86" w14:textId="0F83D9ED" w:rsidR="005D727E" w:rsidRDefault="005D727E" w:rsidP="00E71FC3">
      <w:pPr>
        <w:pStyle w:val="NoSpacing"/>
      </w:pPr>
      <w:r>
        <w:t xml:space="preserve">= Agnes(q.v.).   (“Sudbury Wills” </w:t>
      </w:r>
      <w:proofErr w:type="spellStart"/>
      <w:proofErr w:type="gramStart"/>
      <w:r>
        <w:t>vol.I</w:t>
      </w:r>
      <w:proofErr w:type="spellEnd"/>
      <w:proofErr w:type="gramEnd"/>
      <w:r>
        <w:t xml:space="preserve"> p.76)</w:t>
      </w:r>
    </w:p>
    <w:p w14:paraId="504C1663" w14:textId="34EAF782" w:rsidR="005D727E" w:rsidRDefault="005D727E" w:rsidP="00E71FC3">
      <w:pPr>
        <w:pStyle w:val="NoSpacing"/>
      </w:pPr>
      <w:r>
        <w:t>Children:   Thomas(q.v.), Richard, Robert, Elizabeth, John(q.v.).  (ibid.)</w:t>
      </w:r>
    </w:p>
    <w:p w14:paraId="3525F6E4" w14:textId="0C7D594E" w:rsidR="005D727E" w:rsidRDefault="005D727E" w:rsidP="00E71FC3">
      <w:pPr>
        <w:pStyle w:val="NoSpacing"/>
      </w:pPr>
    </w:p>
    <w:p w14:paraId="3FD7BBF6" w14:textId="52528FCD" w:rsidR="005D727E" w:rsidRDefault="005D727E" w:rsidP="00E71FC3">
      <w:pPr>
        <w:pStyle w:val="NoSpacing"/>
      </w:pPr>
    </w:p>
    <w:p w14:paraId="44639798" w14:textId="0ED464FA" w:rsidR="005D727E" w:rsidRDefault="005D727E" w:rsidP="00E71FC3">
      <w:pPr>
        <w:pStyle w:val="NoSpacing"/>
      </w:pPr>
      <w:r>
        <w:t>12 Oct.1441</w:t>
      </w:r>
      <w:r>
        <w:tab/>
        <w:t>He made his Will.   (ibid.)</w:t>
      </w:r>
    </w:p>
    <w:p w14:paraId="053296CD" w14:textId="18CD15E2" w:rsidR="005D727E" w:rsidRDefault="005D727E" w:rsidP="00E71FC3">
      <w:pPr>
        <w:pStyle w:val="NoSpacing"/>
      </w:pPr>
      <w:r>
        <w:t xml:space="preserve">  9 Feb.1442</w:t>
      </w:r>
      <w:r>
        <w:tab/>
        <w:t>His Will was proved.   (ibid.)</w:t>
      </w:r>
    </w:p>
    <w:p w14:paraId="0ECD39D0" w14:textId="722F8CF4" w:rsidR="005D727E" w:rsidRDefault="005D727E" w:rsidP="00E71FC3">
      <w:pPr>
        <w:pStyle w:val="NoSpacing"/>
      </w:pPr>
    </w:p>
    <w:p w14:paraId="253F7187" w14:textId="0DF31419" w:rsidR="005D727E" w:rsidRDefault="005D727E" w:rsidP="00E71FC3">
      <w:pPr>
        <w:pStyle w:val="NoSpacing"/>
      </w:pPr>
    </w:p>
    <w:p w14:paraId="4156C492" w14:textId="43CD8CEB" w:rsidR="005D727E" w:rsidRDefault="005D727E" w:rsidP="00E71FC3">
      <w:pPr>
        <w:pStyle w:val="NoSpacing"/>
      </w:pPr>
      <w:r>
        <w:t>Executrix:   Agnes(q.v.).   (ibid.)</w:t>
      </w:r>
    </w:p>
    <w:p w14:paraId="3FA3FA79" w14:textId="10CCCB67" w:rsidR="005D727E" w:rsidRDefault="005D727E" w:rsidP="00E71FC3">
      <w:pPr>
        <w:pStyle w:val="NoSpacing"/>
      </w:pPr>
    </w:p>
    <w:p w14:paraId="1BA3E0EC" w14:textId="78F8818B" w:rsidR="005D727E" w:rsidRDefault="005D727E" w:rsidP="00E71FC3">
      <w:pPr>
        <w:pStyle w:val="NoSpacing"/>
      </w:pPr>
    </w:p>
    <w:p w14:paraId="708E9A18" w14:textId="3C2EBCFB" w:rsidR="005D727E" w:rsidRPr="005D727E" w:rsidRDefault="005D727E" w:rsidP="00E71FC3">
      <w:pPr>
        <w:pStyle w:val="NoSpacing"/>
      </w:pPr>
      <w:r>
        <w:t>16 January 2019</w:t>
      </w:r>
      <w:bookmarkStart w:id="0" w:name="_GoBack"/>
      <w:bookmarkEnd w:id="0"/>
    </w:p>
    <w:sectPr w:rsidR="005D727E" w:rsidRPr="005D727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F0CE25" w14:textId="77777777" w:rsidR="005D727E" w:rsidRDefault="005D727E" w:rsidP="00E71FC3">
      <w:pPr>
        <w:spacing w:after="0" w:line="240" w:lineRule="auto"/>
      </w:pPr>
      <w:r>
        <w:separator/>
      </w:r>
    </w:p>
  </w:endnote>
  <w:endnote w:type="continuationSeparator" w:id="0">
    <w:p w14:paraId="1CFA1350" w14:textId="77777777" w:rsidR="005D727E" w:rsidRDefault="005D727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95CCE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57D92D" w14:textId="77777777" w:rsidR="005D727E" w:rsidRDefault="005D727E" w:rsidP="00E71FC3">
      <w:pPr>
        <w:spacing w:after="0" w:line="240" w:lineRule="auto"/>
      </w:pPr>
      <w:r>
        <w:separator/>
      </w:r>
    </w:p>
  </w:footnote>
  <w:footnote w:type="continuationSeparator" w:id="0">
    <w:p w14:paraId="1BF93BB9" w14:textId="77777777" w:rsidR="005D727E" w:rsidRDefault="005D727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27E"/>
    <w:rsid w:val="001A7C09"/>
    <w:rsid w:val="00577BD5"/>
    <w:rsid w:val="005D727E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35F8C"/>
  <w15:chartTrackingRefBased/>
  <w15:docId w15:val="{5DD0FDDF-617F-40C2-8498-6A906728A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2019-01-16T18:07:00Z</dcterms:created>
  <dcterms:modified xsi:type="dcterms:W3CDTF">2019-01-16T18:11:00Z</dcterms:modified>
</cp:coreProperties>
</file>