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A26A4" w14:textId="6B474307" w:rsidR="00321195" w:rsidRDefault="00321195" w:rsidP="00321195">
      <w:pPr>
        <w:pStyle w:val="NoSpacing"/>
      </w:pPr>
      <w:r>
        <w:rPr>
          <w:u w:val="single"/>
        </w:rPr>
        <w:t>Agnes</w:t>
      </w:r>
      <w:r>
        <w:rPr>
          <w:u w:val="single"/>
        </w:rPr>
        <w:t xml:space="preserve"> FYRMYN</w:t>
      </w:r>
      <w:r>
        <w:t xml:space="preserve">  </w:t>
      </w:r>
      <w:proofErr w:type="gramStart"/>
      <w:r>
        <w:t xml:space="preserve">   (</w:t>
      </w:r>
      <w:proofErr w:type="gramEnd"/>
      <w:r>
        <w:t>fl.1441)</w:t>
      </w:r>
    </w:p>
    <w:p w14:paraId="5009399E" w14:textId="77777777" w:rsidR="00321195" w:rsidRDefault="00321195" w:rsidP="00321195">
      <w:pPr>
        <w:pStyle w:val="NoSpacing"/>
      </w:pPr>
      <w:r>
        <w:t xml:space="preserve">of </w:t>
      </w:r>
      <w:proofErr w:type="spellStart"/>
      <w:r>
        <w:t>Boxted</w:t>
      </w:r>
      <w:proofErr w:type="spellEnd"/>
      <w:r>
        <w:t>, Suffolk.</w:t>
      </w:r>
    </w:p>
    <w:p w14:paraId="0CF44CA6" w14:textId="77777777" w:rsidR="00321195" w:rsidRDefault="00321195" w:rsidP="00321195">
      <w:pPr>
        <w:pStyle w:val="NoSpacing"/>
      </w:pPr>
    </w:p>
    <w:p w14:paraId="132D4583" w14:textId="77777777" w:rsidR="00321195" w:rsidRDefault="00321195" w:rsidP="00321195">
      <w:pPr>
        <w:pStyle w:val="NoSpacing"/>
      </w:pPr>
    </w:p>
    <w:p w14:paraId="4AD077D3" w14:textId="14B98C76" w:rsidR="00321195" w:rsidRDefault="00321195" w:rsidP="00321195">
      <w:pPr>
        <w:pStyle w:val="NoSpacing"/>
      </w:pPr>
      <w:r>
        <w:t xml:space="preserve">= </w:t>
      </w:r>
      <w:r>
        <w:t>William</w:t>
      </w:r>
      <w:r>
        <w:t xml:space="preserve">(q.v.). 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p.76)</w:t>
      </w:r>
    </w:p>
    <w:p w14:paraId="3A91AD33" w14:textId="77777777" w:rsidR="00321195" w:rsidRDefault="00321195" w:rsidP="00321195">
      <w:pPr>
        <w:pStyle w:val="NoSpacing"/>
      </w:pPr>
      <w:r>
        <w:t>Children:   Thomas(q.v.), Richard, Robert, Elizabeth, John(q.v.).  (ibid.)</w:t>
      </w:r>
    </w:p>
    <w:p w14:paraId="01AE4550" w14:textId="77777777" w:rsidR="00321195" w:rsidRDefault="00321195" w:rsidP="00321195">
      <w:pPr>
        <w:pStyle w:val="NoSpacing"/>
      </w:pPr>
    </w:p>
    <w:p w14:paraId="15A5C1FE" w14:textId="77777777" w:rsidR="00321195" w:rsidRDefault="00321195" w:rsidP="00321195">
      <w:pPr>
        <w:pStyle w:val="NoSpacing"/>
      </w:pPr>
    </w:p>
    <w:p w14:paraId="3B831D19" w14:textId="26002448" w:rsidR="006B2F86" w:rsidRDefault="00321195" w:rsidP="00321195">
      <w:pPr>
        <w:pStyle w:val="NoSpacing"/>
      </w:pPr>
      <w:r>
        <w:t>12 Oct.1441</w:t>
      </w:r>
      <w:r>
        <w:tab/>
        <w:t xml:space="preserve">In his Will, William bequeathed her all his </w:t>
      </w:r>
      <w:proofErr w:type="spellStart"/>
      <w:r>
        <w:t>ostilments</w:t>
      </w:r>
      <w:proofErr w:type="spellEnd"/>
      <w:r>
        <w:t xml:space="preserve"> and utensils and</w:t>
      </w:r>
    </w:p>
    <w:p w14:paraId="6E7C9FDE" w14:textId="451533F8" w:rsidR="00321195" w:rsidRDefault="00321195" w:rsidP="00321195">
      <w:pPr>
        <w:pStyle w:val="NoSpacing"/>
      </w:pPr>
      <w:r>
        <w:tab/>
      </w:r>
      <w:r>
        <w:tab/>
      </w:r>
      <w:proofErr w:type="gramStart"/>
      <w:r>
        <w:t>all of</w:t>
      </w:r>
      <w:proofErr w:type="gramEnd"/>
      <w:r>
        <w:t xml:space="preserve"> his lands etc. in </w:t>
      </w:r>
      <w:proofErr w:type="spellStart"/>
      <w:r>
        <w:t>Boxted</w:t>
      </w:r>
      <w:proofErr w:type="spellEnd"/>
      <w:r>
        <w:t xml:space="preserve">, </w:t>
      </w:r>
      <w:proofErr w:type="spellStart"/>
      <w:r>
        <w:t>Glemsford</w:t>
      </w:r>
      <w:proofErr w:type="spellEnd"/>
      <w:r>
        <w:t>, Somerton and Cavendish for</w:t>
      </w:r>
    </w:p>
    <w:p w14:paraId="59777A26" w14:textId="25512B7C" w:rsidR="00321195" w:rsidRDefault="00321195" w:rsidP="00321195">
      <w:pPr>
        <w:pStyle w:val="NoSpacing"/>
      </w:pPr>
      <w:r>
        <w:tab/>
      </w:r>
      <w:r>
        <w:tab/>
        <w:t xml:space="preserve">her life. She was William’s executrix.  </w:t>
      </w:r>
      <w:bookmarkStart w:id="0" w:name="_GoBack"/>
      <w:bookmarkEnd w:id="0"/>
      <w:proofErr w:type="gramStart"/>
      <w:r>
        <w:t>(</w:t>
      </w:r>
      <w:proofErr w:type="gramEnd"/>
      <w:r>
        <w:t>ibid.)</w:t>
      </w:r>
    </w:p>
    <w:p w14:paraId="5768DC26" w14:textId="6CD28E7C" w:rsidR="00321195" w:rsidRDefault="00321195" w:rsidP="00321195">
      <w:pPr>
        <w:pStyle w:val="NoSpacing"/>
      </w:pPr>
    </w:p>
    <w:p w14:paraId="64B12328" w14:textId="7A9E95F6" w:rsidR="00321195" w:rsidRDefault="00321195" w:rsidP="00321195">
      <w:pPr>
        <w:pStyle w:val="NoSpacing"/>
      </w:pPr>
    </w:p>
    <w:p w14:paraId="30EBF5CE" w14:textId="25C41D7D" w:rsidR="00321195" w:rsidRPr="00E71FC3" w:rsidRDefault="00321195" w:rsidP="00321195">
      <w:pPr>
        <w:pStyle w:val="NoSpacing"/>
      </w:pPr>
      <w:r>
        <w:t>16 January 2019</w:t>
      </w:r>
    </w:p>
    <w:sectPr w:rsidR="00321195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89E61" w14:textId="77777777" w:rsidR="00321195" w:rsidRDefault="00321195" w:rsidP="00E71FC3">
      <w:pPr>
        <w:spacing w:after="0" w:line="240" w:lineRule="auto"/>
      </w:pPr>
      <w:r>
        <w:separator/>
      </w:r>
    </w:p>
  </w:endnote>
  <w:endnote w:type="continuationSeparator" w:id="0">
    <w:p w14:paraId="6163FE58" w14:textId="77777777" w:rsidR="00321195" w:rsidRDefault="003211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46B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01556" w14:textId="77777777" w:rsidR="00321195" w:rsidRDefault="00321195" w:rsidP="00E71FC3">
      <w:pPr>
        <w:spacing w:after="0" w:line="240" w:lineRule="auto"/>
      </w:pPr>
      <w:r>
        <w:separator/>
      </w:r>
    </w:p>
  </w:footnote>
  <w:footnote w:type="continuationSeparator" w:id="0">
    <w:p w14:paraId="2BD8ED8A" w14:textId="77777777" w:rsidR="00321195" w:rsidRDefault="003211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195"/>
    <w:rsid w:val="001A7C09"/>
    <w:rsid w:val="0032119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2F00B"/>
  <w15:chartTrackingRefBased/>
  <w15:docId w15:val="{D55BAB74-9F8A-4FD6-BADA-FF5DDA4C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2019-01-16T18:12:00Z</dcterms:created>
  <dcterms:modified xsi:type="dcterms:W3CDTF">2019-01-16T18:16:00Z</dcterms:modified>
</cp:coreProperties>
</file>