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92E896" w14:textId="77777777" w:rsidR="00F4754C" w:rsidRDefault="00F4754C" w:rsidP="00F4754C">
      <w:pPr>
        <w:pStyle w:val="NoSpacing"/>
      </w:pPr>
      <w:r>
        <w:rPr>
          <w:u w:val="single"/>
        </w:rPr>
        <w:t>John FYRMIN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fl.1441)</w:t>
      </w:r>
    </w:p>
    <w:p w14:paraId="1CF18615" w14:textId="77777777" w:rsidR="00F4754C" w:rsidRDefault="00F4754C" w:rsidP="00F4754C">
      <w:pPr>
        <w:pStyle w:val="NoSpacing"/>
      </w:pPr>
    </w:p>
    <w:p w14:paraId="78B197F6" w14:textId="77777777" w:rsidR="00F4754C" w:rsidRDefault="00F4754C" w:rsidP="00F4754C">
      <w:pPr>
        <w:pStyle w:val="NoSpacing"/>
      </w:pPr>
    </w:p>
    <w:p w14:paraId="501FAB62" w14:textId="77777777" w:rsidR="00F4754C" w:rsidRDefault="00F4754C" w:rsidP="00F4754C">
      <w:pPr>
        <w:pStyle w:val="NoSpacing"/>
      </w:pPr>
      <w:r>
        <w:t xml:space="preserve">Son of William </w:t>
      </w:r>
      <w:proofErr w:type="spellStart"/>
      <w:r>
        <w:t>Fyrmin</w:t>
      </w:r>
      <w:proofErr w:type="spellEnd"/>
      <w:r>
        <w:t xml:space="preserve"> of </w:t>
      </w:r>
      <w:proofErr w:type="spellStart"/>
      <w:r>
        <w:t>Boxted</w:t>
      </w:r>
      <w:proofErr w:type="spellEnd"/>
      <w:r>
        <w:t xml:space="preserve">, Suffolk(q.v.), and his wife, Agnes(q.v.). </w:t>
      </w:r>
    </w:p>
    <w:p w14:paraId="69FEA18C" w14:textId="77777777" w:rsidR="00F4754C" w:rsidRDefault="00F4754C" w:rsidP="00F4754C">
      <w:pPr>
        <w:pStyle w:val="NoSpacing"/>
      </w:pPr>
      <w:r>
        <w:t xml:space="preserve">(“Sudbury Wills” </w:t>
      </w:r>
      <w:proofErr w:type="spellStart"/>
      <w:proofErr w:type="gramStart"/>
      <w:r>
        <w:t>vol.I</w:t>
      </w:r>
      <w:proofErr w:type="spellEnd"/>
      <w:proofErr w:type="gramEnd"/>
      <w:r>
        <w:t xml:space="preserve"> p.76)</w:t>
      </w:r>
    </w:p>
    <w:p w14:paraId="6888549E" w14:textId="77777777" w:rsidR="00F4754C" w:rsidRDefault="00F4754C" w:rsidP="00F4754C">
      <w:pPr>
        <w:pStyle w:val="NoSpacing"/>
      </w:pPr>
    </w:p>
    <w:p w14:paraId="51232CA8" w14:textId="77777777" w:rsidR="00F4754C" w:rsidRDefault="00F4754C" w:rsidP="00F4754C">
      <w:pPr>
        <w:pStyle w:val="NoSpacing"/>
      </w:pPr>
    </w:p>
    <w:p w14:paraId="274710A3" w14:textId="6B8188F0" w:rsidR="006B2F86" w:rsidRDefault="00F4754C" w:rsidP="00F4754C">
      <w:pPr>
        <w:pStyle w:val="NoSpacing"/>
      </w:pPr>
      <w:r>
        <w:t>12 Oct.1441</w:t>
      </w:r>
      <w:r>
        <w:tab/>
        <w:t>His father bequeathed him the remainder of</w:t>
      </w:r>
      <w:r>
        <w:t xml:space="preserve"> a </w:t>
      </w:r>
      <w:proofErr w:type="spellStart"/>
      <w:r>
        <w:t>messuage</w:t>
      </w:r>
      <w:proofErr w:type="spellEnd"/>
      <w:r>
        <w:t xml:space="preserve"> and 10 acres </w:t>
      </w:r>
    </w:p>
    <w:p w14:paraId="636F5473" w14:textId="4DD336F0" w:rsidR="00F4754C" w:rsidRDefault="00F4754C" w:rsidP="00F4754C">
      <w:pPr>
        <w:pStyle w:val="NoSpacing"/>
      </w:pPr>
      <w:r>
        <w:tab/>
      </w:r>
      <w:r>
        <w:tab/>
        <w:t>of arable land following the death of his mother.   (ibid.)</w:t>
      </w:r>
    </w:p>
    <w:p w14:paraId="3AEF6151" w14:textId="0C7528E3" w:rsidR="00F4754C" w:rsidRDefault="00F4754C" w:rsidP="00F4754C">
      <w:pPr>
        <w:pStyle w:val="NoSpacing"/>
      </w:pPr>
    </w:p>
    <w:p w14:paraId="05AE3262" w14:textId="06CF89A2" w:rsidR="00F4754C" w:rsidRDefault="00F4754C" w:rsidP="00F4754C">
      <w:pPr>
        <w:pStyle w:val="NoSpacing"/>
      </w:pPr>
    </w:p>
    <w:p w14:paraId="62DFCFE2" w14:textId="2A6E7423" w:rsidR="00F4754C" w:rsidRPr="00F4754C" w:rsidRDefault="00F4754C" w:rsidP="00F4754C">
      <w:pPr>
        <w:pStyle w:val="NoSpacing"/>
      </w:pPr>
      <w:r>
        <w:t>16 January 2019</w:t>
      </w:r>
      <w:bookmarkStart w:id="0" w:name="_GoBack"/>
      <w:bookmarkEnd w:id="0"/>
    </w:p>
    <w:sectPr w:rsidR="00F4754C" w:rsidRPr="00F4754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0F6A5" w14:textId="77777777" w:rsidR="00F4754C" w:rsidRDefault="00F4754C" w:rsidP="00E71FC3">
      <w:pPr>
        <w:spacing w:after="0" w:line="240" w:lineRule="auto"/>
      </w:pPr>
      <w:r>
        <w:separator/>
      </w:r>
    </w:p>
  </w:endnote>
  <w:endnote w:type="continuationSeparator" w:id="0">
    <w:p w14:paraId="27459CF3" w14:textId="77777777" w:rsidR="00F4754C" w:rsidRDefault="00F4754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AC3A0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55F4E2" w14:textId="77777777" w:rsidR="00F4754C" w:rsidRDefault="00F4754C" w:rsidP="00E71FC3">
      <w:pPr>
        <w:spacing w:after="0" w:line="240" w:lineRule="auto"/>
      </w:pPr>
      <w:r>
        <w:separator/>
      </w:r>
    </w:p>
  </w:footnote>
  <w:footnote w:type="continuationSeparator" w:id="0">
    <w:p w14:paraId="00775EE1" w14:textId="77777777" w:rsidR="00F4754C" w:rsidRDefault="00F4754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54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4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CCC5C"/>
  <w15:chartTrackingRefBased/>
  <w15:docId w15:val="{D2478A0C-5D9A-455E-9C01-FD1EC2DA6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2019-01-16T18:28:00Z</dcterms:created>
  <dcterms:modified xsi:type="dcterms:W3CDTF">2019-01-16T18:30:00Z</dcterms:modified>
</cp:coreProperties>
</file>