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90720" w14:textId="77777777" w:rsidR="003C6D36" w:rsidRDefault="003C6D36" w:rsidP="003C6D3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Adam FYRDAY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0173326B" w14:textId="77777777" w:rsidR="003C6D36" w:rsidRPr="00D3228B" w:rsidRDefault="003C6D36" w:rsidP="003C6D3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Weston.</w:t>
      </w:r>
    </w:p>
    <w:p w14:paraId="3B61D38A" w14:textId="77777777" w:rsidR="003C6D36" w:rsidRDefault="003C6D36" w:rsidP="003C6D3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2FD3678" w14:textId="77777777" w:rsidR="003C6D36" w:rsidRDefault="003C6D36" w:rsidP="003C6D3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71F56A9" w14:textId="77777777" w:rsidR="003C6D36" w:rsidRDefault="003C6D36" w:rsidP="003C6D3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484C6CA8" w14:textId="77777777" w:rsidR="003C6D36" w:rsidRDefault="003C6D36" w:rsidP="003C6D3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36F14C03" w14:textId="77777777" w:rsidR="003C6D36" w:rsidRDefault="003C6D36" w:rsidP="003C6D3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but not in Lincoln, except ecclesiastical persons, the two fifteenths and two tenths granted to the King at the last Parliament.   (C.F.R. 1399-1405 p.284)</w:t>
      </w:r>
    </w:p>
    <w:p w14:paraId="61FDE6E7" w14:textId="77777777" w:rsidR="003C6D36" w:rsidRDefault="003C6D36" w:rsidP="003C6D3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490279F" w14:textId="77777777" w:rsidR="003C6D36" w:rsidRDefault="003C6D36" w:rsidP="003C6D3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94CFAB2" w14:textId="77777777" w:rsidR="003C6D36" w:rsidRDefault="003C6D36" w:rsidP="003C6D36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July 2021</w:t>
      </w:r>
    </w:p>
    <w:p w14:paraId="28F3B92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7DEF3" w14:textId="77777777" w:rsidR="003C6D36" w:rsidRDefault="003C6D36" w:rsidP="009139A6">
      <w:r>
        <w:separator/>
      </w:r>
    </w:p>
  </w:endnote>
  <w:endnote w:type="continuationSeparator" w:id="0">
    <w:p w14:paraId="53BF9E35" w14:textId="77777777" w:rsidR="003C6D36" w:rsidRDefault="003C6D3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879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3185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D27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2F9D1" w14:textId="77777777" w:rsidR="003C6D36" w:rsidRDefault="003C6D36" w:rsidP="009139A6">
      <w:r>
        <w:separator/>
      </w:r>
    </w:p>
  </w:footnote>
  <w:footnote w:type="continuationSeparator" w:id="0">
    <w:p w14:paraId="0DC03A01" w14:textId="77777777" w:rsidR="003C6D36" w:rsidRDefault="003C6D3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F0BF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8F4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706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D36"/>
    <w:rsid w:val="000666E0"/>
    <w:rsid w:val="002510B7"/>
    <w:rsid w:val="003C6D3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A0F8F"/>
  <w15:chartTrackingRefBased/>
  <w15:docId w15:val="{AEB2536F-A0F7-40D1-8B14-DF09C01BC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2021-07-30T10:20:00Z</dcterms:created>
  <dcterms:modified xsi:type="dcterms:W3CDTF">2021-07-30T10:20:00Z</dcterms:modified>
</cp:coreProperties>
</file>