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FYRBANK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Browne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shearman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at York Sheriffs’ Court.</w:t>
      </w: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p.12)</w:t>
      </w: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985" w:rsidRDefault="004C5985" w:rsidP="004C5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2018</w:t>
      </w:r>
    </w:p>
    <w:p w:rsidR="006B2F86" w:rsidRPr="00E71FC3" w:rsidRDefault="004C59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985" w:rsidRDefault="004C5985" w:rsidP="00E71FC3">
      <w:pPr>
        <w:spacing w:after="0" w:line="240" w:lineRule="auto"/>
      </w:pPr>
      <w:r>
        <w:separator/>
      </w:r>
    </w:p>
  </w:endnote>
  <w:endnote w:type="continuationSeparator" w:id="0">
    <w:p w:rsidR="004C5985" w:rsidRDefault="004C59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985" w:rsidRDefault="004C5985" w:rsidP="00E71FC3">
      <w:pPr>
        <w:spacing w:after="0" w:line="240" w:lineRule="auto"/>
      </w:pPr>
      <w:r>
        <w:separator/>
      </w:r>
    </w:p>
  </w:footnote>
  <w:footnote w:type="continuationSeparator" w:id="0">
    <w:p w:rsidR="004C5985" w:rsidRDefault="004C59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85"/>
    <w:rsid w:val="001A7C09"/>
    <w:rsid w:val="004C59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6D2455-BF8F-44BE-ADEC-EF5A8528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98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2018-01-20T22:21:00Z</dcterms:created>
  <dcterms:modified xsi:type="dcterms:W3CDTF">2018-01-20T22:21:00Z</dcterms:modified>
</cp:coreProperties>
</file>