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7702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FYPPES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0BC574E7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2267FC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FBEC84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Apr.1413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Gloucester into lands</w:t>
      </w:r>
    </w:p>
    <w:p w14:paraId="4EAD3FBF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Robert, Lord Ferrers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Chartley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7735A47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20-36)</w:t>
      </w:r>
    </w:p>
    <w:p w14:paraId="4F5B321B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E0741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893376" w14:textId="77777777" w:rsidR="00D448E8" w:rsidRDefault="00D448E8" w:rsidP="00D448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2021</w:t>
      </w:r>
    </w:p>
    <w:p w14:paraId="7EBD35C7" w14:textId="6788109A" w:rsidR="00BA00AB" w:rsidRPr="00D448E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448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857FF" w14:textId="77777777" w:rsidR="00D448E8" w:rsidRDefault="00D448E8" w:rsidP="009139A6">
      <w:r>
        <w:separator/>
      </w:r>
    </w:p>
  </w:endnote>
  <w:endnote w:type="continuationSeparator" w:id="0">
    <w:p w14:paraId="668D12AA" w14:textId="77777777" w:rsidR="00D448E8" w:rsidRDefault="00D448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6D31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491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3D6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C50C3A" w14:textId="77777777" w:rsidR="00D448E8" w:rsidRDefault="00D448E8" w:rsidP="009139A6">
      <w:r>
        <w:separator/>
      </w:r>
    </w:p>
  </w:footnote>
  <w:footnote w:type="continuationSeparator" w:id="0">
    <w:p w14:paraId="010E3EF1" w14:textId="77777777" w:rsidR="00D448E8" w:rsidRDefault="00D448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E7C2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640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9972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E8"/>
    <w:rsid w:val="000666E0"/>
    <w:rsid w:val="002510B7"/>
    <w:rsid w:val="005C130B"/>
    <w:rsid w:val="00826F5C"/>
    <w:rsid w:val="009139A6"/>
    <w:rsid w:val="009448BB"/>
    <w:rsid w:val="00A3176C"/>
    <w:rsid w:val="00BA00AB"/>
    <w:rsid w:val="00D448E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BA2D1"/>
  <w15:chartTrackingRefBased/>
  <w15:docId w15:val="{7958B754-4EDA-4CBC-B45A-7EA4FEA45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2021-03-21T17:36:00Z</dcterms:created>
  <dcterms:modified xsi:type="dcterms:W3CDTF">2021-03-21T17:36:00Z</dcterms:modified>
</cp:coreProperties>
</file>