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969BC" w14:textId="77777777" w:rsidR="00954474" w:rsidRDefault="00954474" w:rsidP="009544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FYPPE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572A564B" w14:textId="77777777" w:rsidR="00954474" w:rsidRDefault="00954474" w:rsidP="009544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Shepenes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Essex. Husbandman.</w:t>
      </w:r>
    </w:p>
    <w:p w14:paraId="0E3D64F9" w14:textId="77777777" w:rsidR="00954474" w:rsidRDefault="00954474" w:rsidP="009544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57633F" w14:textId="77777777" w:rsidR="00954474" w:rsidRDefault="00954474" w:rsidP="009544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8749F9" w14:textId="77777777" w:rsidR="00954474" w:rsidRDefault="00954474" w:rsidP="009544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6C2D8004" w14:textId="77777777" w:rsidR="00954474" w:rsidRDefault="00954474" w:rsidP="009544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894F9E3" w14:textId="77777777" w:rsidR="00954474" w:rsidRDefault="00954474" w:rsidP="009544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434A9C" w14:textId="77777777" w:rsidR="00954474" w:rsidRDefault="00954474" w:rsidP="009544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923803" w14:textId="77777777" w:rsidR="00954474" w:rsidRDefault="00954474" w:rsidP="009544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2022</w:t>
      </w:r>
    </w:p>
    <w:p w14:paraId="4441310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73E0E" w14:textId="77777777" w:rsidR="00954474" w:rsidRDefault="00954474" w:rsidP="009139A6">
      <w:r>
        <w:separator/>
      </w:r>
    </w:p>
  </w:endnote>
  <w:endnote w:type="continuationSeparator" w:id="0">
    <w:p w14:paraId="21B00294" w14:textId="77777777" w:rsidR="00954474" w:rsidRDefault="009544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B78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0CEE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E20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37839" w14:textId="77777777" w:rsidR="00954474" w:rsidRDefault="00954474" w:rsidP="009139A6">
      <w:r>
        <w:separator/>
      </w:r>
    </w:p>
  </w:footnote>
  <w:footnote w:type="continuationSeparator" w:id="0">
    <w:p w14:paraId="67115D97" w14:textId="77777777" w:rsidR="00954474" w:rsidRDefault="009544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463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4FE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8DD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474"/>
    <w:rsid w:val="000666E0"/>
    <w:rsid w:val="002510B7"/>
    <w:rsid w:val="005C130B"/>
    <w:rsid w:val="00826F5C"/>
    <w:rsid w:val="009139A6"/>
    <w:rsid w:val="009448BB"/>
    <w:rsid w:val="00954474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F1CE4"/>
  <w15:chartTrackingRefBased/>
  <w15:docId w15:val="{274228CB-629B-4DCF-8819-4F6B9A34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95447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2022-01-24T07:48:00Z</dcterms:created>
  <dcterms:modified xsi:type="dcterms:W3CDTF">2022-01-24T07:49:00Z</dcterms:modified>
</cp:coreProperties>
</file>